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51B09" w14:textId="77777777" w:rsidR="00923E5C" w:rsidRPr="00F81F71" w:rsidRDefault="00923E5C" w:rsidP="00923E5C">
      <w:pPr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F81F7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รายงานผลกิจกรร</w:t>
      </w:r>
      <w:bookmarkStart w:id="0" w:name="_GoBack"/>
      <w:bookmarkEnd w:id="0"/>
      <w:r w:rsidRPr="00F81F7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มการดำเนินงานโครงการวิถีพุทธ ปีการศึกษา ๒๕๖๓</w:t>
      </w:r>
    </w:p>
    <w:p w14:paraId="020AF021" w14:textId="77777777" w:rsidR="00923E5C" w:rsidRPr="00566342" w:rsidRDefault="00923E5C" w:rsidP="00923E5C">
      <w:pPr>
        <w:rPr>
          <w:rFonts w:ascii="TH SarabunPSK" w:eastAsia="Times New Roman" w:hAnsi="TH SarabunPSK" w:cs="TH SarabunPSK"/>
          <w:b/>
          <w:bCs/>
        </w:rPr>
      </w:pPr>
    </w:p>
    <w:p w14:paraId="78AADCE1" w14:textId="77777777" w:rsidR="00923E5C" w:rsidRPr="009E180A" w:rsidRDefault="00923E5C" w:rsidP="00923E5C">
      <w:pPr>
        <w:rPr>
          <w:rFonts w:ascii="TH SarabunPSK" w:eastAsia="Times New Roman" w:hAnsi="TH SarabunPSK" w:cs="TH SarabunPSK"/>
          <w:b/>
          <w:bCs/>
        </w:rPr>
      </w:pPr>
      <w:r w:rsidRPr="009E180A">
        <w:rPr>
          <w:rFonts w:ascii="TH SarabunPSK" w:eastAsia="Times New Roman" w:hAnsi="TH SarabunPSK" w:cs="TH SarabunPSK"/>
          <w:b/>
          <w:bCs/>
          <w:cs/>
        </w:rPr>
        <w:t xml:space="preserve">กิจกรรมที่ ๑ </w:t>
      </w:r>
      <w:r w:rsidRPr="009E180A">
        <w:rPr>
          <w:rFonts w:ascii="TH SarabunPSK" w:eastAsia="Times New Roman" w:hAnsi="TH SarabunPSK" w:cs="TH SarabunPSK"/>
          <w:b/>
          <w:bCs/>
          <w:cs/>
        </w:rPr>
        <w:tab/>
        <w:t xml:space="preserve">การเข้าร่วมงานปฏิบัติธรรมจังหวัดกาฬสินธุ์ เนื่องในวันพ่อแห่งชาติ ๕ ธันวาคม ๒๕๖๓ </w:t>
      </w:r>
    </w:p>
    <w:p w14:paraId="4DE89B1A" w14:textId="77777777" w:rsidR="00923E5C" w:rsidRPr="009E180A" w:rsidRDefault="00923E5C" w:rsidP="00923E5C">
      <w:pPr>
        <w:rPr>
          <w:rFonts w:ascii="TH SarabunPSK" w:eastAsia="Times New Roman" w:hAnsi="TH SarabunPSK" w:cs="TH SarabunPSK"/>
          <w:b/>
          <w:bCs/>
        </w:rPr>
      </w:pPr>
      <w:r w:rsidRPr="009E180A">
        <w:rPr>
          <w:rFonts w:ascii="TH SarabunPSK" w:eastAsia="Times New Roman" w:hAnsi="TH SarabunPSK" w:cs="TH SarabunPSK"/>
          <w:b/>
          <w:bCs/>
          <w:cs/>
        </w:rPr>
        <w:tab/>
      </w:r>
      <w:r w:rsidRPr="009E180A">
        <w:rPr>
          <w:rFonts w:ascii="TH SarabunPSK" w:eastAsia="Times New Roman" w:hAnsi="TH SarabunPSK" w:cs="TH SarabunPSK"/>
          <w:b/>
          <w:bCs/>
          <w:cs/>
        </w:rPr>
        <w:tab/>
        <w:t>เพื่อถวายเป็นพระราชกุศลแด่ พระบาทสมเด็จพระบรมชน</w:t>
      </w:r>
      <w:proofErr w:type="spellStart"/>
      <w:r w:rsidRPr="009E180A">
        <w:rPr>
          <w:rFonts w:ascii="TH SarabunPSK" w:eastAsia="Times New Roman" w:hAnsi="TH SarabunPSK" w:cs="TH SarabunPSK"/>
          <w:b/>
          <w:bCs/>
          <w:cs/>
        </w:rPr>
        <w:t>กาธิเบ</w:t>
      </w:r>
      <w:proofErr w:type="spellEnd"/>
      <w:r w:rsidRPr="009E180A">
        <w:rPr>
          <w:rFonts w:ascii="TH SarabunPSK" w:eastAsia="Times New Roman" w:hAnsi="TH SarabunPSK" w:cs="TH SarabunPSK"/>
          <w:b/>
          <w:bCs/>
          <w:cs/>
        </w:rPr>
        <w:t>ศร มหาภูมิพลอดุลยเดช</w:t>
      </w:r>
      <w:r w:rsidRPr="009E180A">
        <w:rPr>
          <w:rFonts w:ascii="TH SarabunPSK" w:eastAsia="Times New Roman" w:hAnsi="TH SarabunPSK" w:cs="TH SarabunPSK"/>
          <w:b/>
          <w:bCs/>
          <w:cs/>
        </w:rPr>
        <w:tab/>
      </w:r>
      <w:r w:rsidRPr="009E180A">
        <w:rPr>
          <w:rFonts w:ascii="TH SarabunPSK" w:eastAsia="Times New Roman" w:hAnsi="TH SarabunPSK" w:cs="TH SarabunPSK"/>
          <w:b/>
          <w:bCs/>
          <w:cs/>
        </w:rPr>
        <w:tab/>
      </w:r>
      <w:r w:rsidRPr="009E180A">
        <w:rPr>
          <w:rFonts w:ascii="TH SarabunPSK" w:eastAsia="Times New Roman" w:hAnsi="TH SarabunPSK" w:cs="TH SarabunPSK"/>
          <w:b/>
          <w:bCs/>
          <w:cs/>
        </w:rPr>
        <w:tab/>
        <w:t>มหาราช บรมนาถบพิตร ประจำปี ๒๕๖๓</w:t>
      </w:r>
    </w:p>
    <w:p w14:paraId="6F930C7C" w14:textId="77777777" w:rsidR="00923E5C" w:rsidRPr="009E180A" w:rsidRDefault="00923E5C" w:rsidP="00923E5C">
      <w:pPr>
        <w:rPr>
          <w:rFonts w:ascii="TH SarabunPSK" w:eastAsia="Times New Roman" w:hAnsi="TH SarabunPSK" w:cs="TH SarabunPSK"/>
        </w:rPr>
      </w:pPr>
    </w:p>
    <w:p w14:paraId="7752DB4B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  <w:b/>
          <w:bCs/>
          <w:cs/>
        </w:rPr>
        <w:t>๑.  วัตถุประสงค์ของการจัดกิจกรรม</w:t>
      </w:r>
    </w:p>
    <w:p w14:paraId="40B3BBF7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  <w:cs/>
        </w:rPr>
        <w:tab/>
      </w:r>
      <w:r w:rsidRPr="009E180A">
        <w:rPr>
          <w:rFonts w:ascii="TH SarabunPSK" w:eastAsia="Times New Roman" w:hAnsi="TH SarabunPSK" w:cs="TH SarabunPSK"/>
          <w:cs/>
        </w:rPr>
        <w:t>เพื่อถวายเป็นพระราชกุศลแด่ พระบาทสมเด็จพระบรมชน</w:t>
      </w:r>
      <w:proofErr w:type="spellStart"/>
      <w:r w:rsidRPr="009E180A">
        <w:rPr>
          <w:rFonts w:ascii="TH SarabunPSK" w:eastAsia="Times New Roman" w:hAnsi="TH SarabunPSK" w:cs="TH SarabunPSK"/>
          <w:cs/>
        </w:rPr>
        <w:t>กาธิเบ</w:t>
      </w:r>
      <w:proofErr w:type="spellEnd"/>
      <w:r w:rsidRPr="009E180A">
        <w:rPr>
          <w:rFonts w:ascii="TH SarabunPSK" w:eastAsia="Times New Roman" w:hAnsi="TH SarabunPSK" w:cs="TH SarabunPSK"/>
          <w:cs/>
        </w:rPr>
        <w:t>ศร มหาภูมิพลอดุลยเดชมหาราช     บรมนาถบพิตร</w:t>
      </w:r>
    </w:p>
    <w:p w14:paraId="4A3EC5FA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</w:rPr>
      </w:pPr>
    </w:p>
    <w:p w14:paraId="653DDA17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  <w:b/>
          <w:bCs/>
          <w:cs/>
        </w:rPr>
        <w:t>๒.  วิธีดำเนินการ</w:t>
      </w:r>
    </w:p>
    <w:p w14:paraId="10E48F22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</w:rPr>
        <w:tab/>
      </w:r>
      <w:r w:rsidRPr="009E180A">
        <w:rPr>
          <w:rFonts w:ascii="TH SarabunPSK" w:hAnsi="TH SarabunPSK" w:cs="TH SarabunPSK"/>
          <w:cs/>
        </w:rPr>
        <w:t>๒</w:t>
      </w:r>
      <w:r w:rsidRPr="009E180A">
        <w:rPr>
          <w:rFonts w:ascii="TH SarabunPSK" w:hAnsi="TH SarabunPSK" w:cs="TH SarabunPSK"/>
        </w:rPr>
        <w:t>.</w:t>
      </w:r>
      <w:r w:rsidRPr="009E180A">
        <w:rPr>
          <w:rFonts w:ascii="TH SarabunPSK" w:hAnsi="TH SarabunPSK" w:cs="TH SarabunPSK"/>
          <w:cs/>
        </w:rPr>
        <w:t>๑</w:t>
      </w:r>
      <w:r w:rsidRPr="009E180A">
        <w:rPr>
          <w:rFonts w:ascii="TH SarabunPSK" w:hAnsi="TH SarabunPSK" w:cs="TH SarabunPSK"/>
        </w:rPr>
        <w:t xml:space="preserve">  </w:t>
      </w:r>
      <w:r w:rsidRPr="009E180A">
        <w:rPr>
          <w:rFonts w:ascii="TH SarabunPSK" w:hAnsi="TH SarabunPSK" w:cs="TH SarabunPSK"/>
          <w:cs/>
        </w:rPr>
        <w:t>นักเรียนชั้นมัธยมศึกษาปีที่ ๕/๑ - ๕/๓ เข้าร่วมปฏิบัติธรรม และจัดนิทรรศการพระราช</w:t>
      </w:r>
      <w:proofErr w:type="spellStart"/>
      <w:r w:rsidRPr="009E180A">
        <w:rPr>
          <w:rFonts w:ascii="TH SarabunPSK" w:hAnsi="TH SarabunPSK" w:cs="TH SarabunPSK"/>
          <w:cs/>
        </w:rPr>
        <w:t>กรณีย</w:t>
      </w:r>
      <w:proofErr w:type="spellEnd"/>
      <w:r w:rsidRPr="009E180A">
        <w:rPr>
          <w:rFonts w:ascii="TH SarabunPSK" w:hAnsi="TH SarabunPSK" w:cs="TH SarabunPSK"/>
          <w:cs/>
        </w:rPr>
        <w:t>กิจ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>จำนวน ๘๙ คน</w:t>
      </w:r>
    </w:p>
    <w:p w14:paraId="2B53B89C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  <w:cs/>
        </w:rPr>
      </w:pPr>
      <w:r w:rsidRPr="009E180A">
        <w:rPr>
          <w:rFonts w:ascii="TH SarabunPSK" w:hAnsi="TH SarabunPSK" w:cs="TH SarabunPSK"/>
          <w:cs/>
        </w:rPr>
        <w:tab/>
        <w:t xml:space="preserve">๒.๒  เครื่องมือที่ใช้ในการเก็บข้อมูล </w:t>
      </w:r>
    </w:p>
    <w:p w14:paraId="45DE076C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  <w:cs/>
        </w:rPr>
        <w:tab/>
      </w:r>
      <w:r w:rsidRPr="009E180A">
        <w:rPr>
          <w:rFonts w:ascii="TH SarabunPSK" w:hAnsi="TH SarabunPSK" w:cs="TH SarabunPSK"/>
          <w:cs/>
        </w:rPr>
        <w:tab/>
      </w:r>
      <w:r w:rsidRPr="009E180A">
        <w:rPr>
          <w:rFonts w:ascii="TH SarabunPSK" w:hAnsi="TH SarabunPSK" w:cs="TH SarabunPSK"/>
          <w:cs/>
        </w:rPr>
        <w:tab/>
        <w:t>แบบประเมินความพึงพอใจสำหรับผู้เข้าร่วมกิจกรรมและเก็บแบบประเมินหลังเสร็จกิจกรรม</w:t>
      </w:r>
    </w:p>
    <w:p w14:paraId="71CF9066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</w:rPr>
        <w:tab/>
      </w:r>
      <w:r w:rsidRPr="009E180A">
        <w:rPr>
          <w:rFonts w:ascii="TH SarabunPSK" w:hAnsi="TH SarabunPSK" w:cs="TH SarabunPSK"/>
          <w:cs/>
        </w:rPr>
        <w:t>๒</w:t>
      </w:r>
      <w:r w:rsidRPr="009E180A">
        <w:rPr>
          <w:rFonts w:ascii="TH SarabunPSK" w:hAnsi="TH SarabunPSK" w:cs="TH SarabunPSK"/>
        </w:rPr>
        <w:t>.</w:t>
      </w:r>
      <w:r w:rsidRPr="009E180A">
        <w:rPr>
          <w:rFonts w:ascii="TH SarabunPSK" w:hAnsi="TH SarabunPSK" w:cs="TH SarabunPSK"/>
          <w:cs/>
        </w:rPr>
        <w:t>๓  การวิเคราะห์ข้อมูล</w:t>
      </w:r>
    </w:p>
    <w:p w14:paraId="42E394E9" w14:textId="77777777" w:rsidR="00923E5C" w:rsidRPr="009E180A" w:rsidRDefault="00923E5C" w:rsidP="00923E5C">
      <w:pPr>
        <w:tabs>
          <w:tab w:val="left" w:pos="1080"/>
        </w:tabs>
        <w:ind w:left="1080"/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</w:rPr>
        <w:tab/>
      </w:r>
      <w:r w:rsidRPr="009E180A">
        <w:rPr>
          <w:rFonts w:ascii="TH SarabunPSK" w:hAnsi="TH SarabunPSK" w:cs="TH SarabunPSK"/>
        </w:rPr>
        <w:tab/>
      </w:r>
      <w:r w:rsidRPr="009E180A">
        <w:rPr>
          <w:rFonts w:ascii="TH SarabunPSK" w:hAnsi="TH SarabunPSK" w:cs="TH SarabunPSK"/>
          <w:cs/>
        </w:rPr>
        <w:t>ใช้การวิเคราะห์ข้อมูลด้วยโปรแกรมคอมพิวเตอร์ โดยคำนวณเป็นค่าร้อยละ</w:t>
      </w:r>
      <w:r w:rsidRPr="009E180A">
        <w:rPr>
          <w:rFonts w:ascii="TH SarabunPSK" w:hAnsi="TH SarabunPSK" w:cs="TH SarabunPSK"/>
          <w:cs/>
        </w:rPr>
        <w:br/>
      </w:r>
    </w:p>
    <w:p w14:paraId="2FD4923A" w14:textId="77777777" w:rsidR="00923E5C" w:rsidRPr="009E180A" w:rsidRDefault="00923E5C" w:rsidP="00923E5C">
      <w:p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  <w:b/>
          <w:bCs/>
          <w:cs/>
        </w:rPr>
        <w:t>๓.  ผลการวิเคราะห์ข้อมูล</w:t>
      </w:r>
    </w:p>
    <w:p w14:paraId="08FA7DE9" w14:textId="77777777" w:rsidR="00923E5C" w:rsidRPr="009E180A" w:rsidRDefault="00923E5C" w:rsidP="00923E5C">
      <w:pPr>
        <w:ind w:firstLine="720"/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  <w:cs/>
        </w:rPr>
        <w:t>ตามที่</w:t>
      </w:r>
      <w:r w:rsidRPr="009E180A">
        <w:rPr>
          <w:rFonts w:ascii="TH SarabunPSK" w:eastAsia="Times New Roman" w:hAnsi="TH SarabunPSK" w:cs="TH SarabunPSK"/>
          <w:cs/>
        </w:rPr>
        <w:t>จังหวัดกาฬสินธุ์ ได้จัดงานปฏิบัติธรรมจังหวัดกาฬสินธุ์ เนื่องในวันพ่อแห่งชาติ ๕ ธันวาคม ๒๕๖๓ เพื่อถวายเป็นพระราชกุศลแด่ พระบาทสมเด็จพระบรมชน</w:t>
      </w:r>
      <w:proofErr w:type="spellStart"/>
      <w:r w:rsidRPr="009E180A">
        <w:rPr>
          <w:rFonts w:ascii="TH SarabunPSK" w:eastAsia="Times New Roman" w:hAnsi="TH SarabunPSK" w:cs="TH SarabunPSK"/>
          <w:cs/>
        </w:rPr>
        <w:t>กาธิเบ</w:t>
      </w:r>
      <w:proofErr w:type="spellEnd"/>
      <w:r w:rsidRPr="009E180A">
        <w:rPr>
          <w:rFonts w:ascii="TH SarabunPSK" w:eastAsia="Times New Roman" w:hAnsi="TH SarabunPSK" w:cs="TH SarabunPSK"/>
          <w:cs/>
        </w:rPr>
        <w:t>ศร มหาภูมิพลอดุลยเดชมหาราช บรมนาถบพิตร ประจำปี ๒๕๖๓</w:t>
      </w:r>
      <w:r w:rsidRPr="009E180A">
        <w:rPr>
          <w:rFonts w:ascii="TH SarabunPSK" w:hAnsi="TH SarabunPSK" w:cs="TH SarabunPSK"/>
          <w:cs/>
        </w:rPr>
        <w:t xml:space="preserve"> โดยจัดกิจกรรมปฏิบัติธรรมในระหว่างวันที่ ๓ - ๔ ธันวาคม ๒๕๖๓ ณ   พุทธมณฑลจังหวัดกาฬสินธุ์ (แก่งดอนกลาง) โรงเรียนเมืองกาฬสินธุ์ </w:t>
      </w:r>
      <w:r w:rsidRPr="009E180A">
        <w:rPr>
          <w:rFonts w:ascii="TH SarabunPSK" w:eastAsia="Times New Roman" w:hAnsi="TH SarabunPSK" w:cs="TH SarabunPSK"/>
          <w:cs/>
        </w:rPr>
        <w:t>ได้นำนักเรียนชั้นมัธยมศึกษาปีที่ ๕/๑ - ๕/๓ เข้าร่วมปฏิบัติธรรม และจัดนิทรรศการพระราช</w:t>
      </w:r>
      <w:proofErr w:type="spellStart"/>
      <w:r w:rsidRPr="009E180A">
        <w:rPr>
          <w:rFonts w:ascii="TH SarabunPSK" w:eastAsia="Times New Roman" w:hAnsi="TH SarabunPSK" w:cs="TH SarabunPSK"/>
          <w:cs/>
        </w:rPr>
        <w:t>กรณีย</w:t>
      </w:r>
      <w:proofErr w:type="spellEnd"/>
      <w:r w:rsidRPr="009E180A">
        <w:rPr>
          <w:rFonts w:ascii="TH SarabunPSK" w:eastAsia="Times New Roman" w:hAnsi="TH SarabunPSK" w:cs="TH SarabunPSK"/>
          <w:cs/>
        </w:rPr>
        <w:t>กิจ</w:t>
      </w:r>
      <w:r w:rsidRPr="009E180A">
        <w:rPr>
          <w:rFonts w:ascii="TH SarabunPSK" w:hAnsi="TH SarabunPSK" w:cs="TH SarabunPSK"/>
          <w:cs/>
        </w:rPr>
        <w:t xml:space="preserve"> ดังนั้น จึงได้วิเคราะห์ข้อมูลความพึงพอใจต่อการเข้าร่วมกิจกรรมดังนี้</w:t>
      </w:r>
    </w:p>
    <w:p w14:paraId="0CBD0806" w14:textId="77777777" w:rsidR="00923E5C" w:rsidRPr="009E180A" w:rsidRDefault="00923E5C" w:rsidP="00923E5C">
      <w:pPr>
        <w:jc w:val="thaiDistribute"/>
        <w:rPr>
          <w:rFonts w:ascii="TH SarabunPSK" w:hAnsi="TH SarabunPSK" w:cs="TH SarabunPSK"/>
          <w:b/>
          <w:bCs/>
          <w:spacing w:val="-10"/>
        </w:rPr>
      </w:pPr>
    </w:p>
    <w:p w14:paraId="4AE98062" w14:textId="77777777" w:rsidR="00923E5C" w:rsidRPr="009E180A" w:rsidRDefault="00923E5C" w:rsidP="00923E5C">
      <w:pPr>
        <w:ind w:firstLine="720"/>
        <w:jc w:val="thaiDistribute"/>
        <w:rPr>
          <w:rFonts w:ascii="TH SarabunPSK" w:hAnsi="TH SarabunPSK" w:cs="TH SarabunPSK"/>
          <w:spacing w:val="-10"/>
          <w:cs/>
        </w:rPr>
      </w:pPr>
      <w:r w:rsidRPr="009E180A">
        <w:rPr>
          <w:rFonts w:ascii="TH SarabunPSK" w:hAnsi="TH SarabunPSK" w:cs="TH SarabunPSK"/>
          <w:spacing w:val="-10"/>
          <w:cs/>
        </w:rPr>
        <w:t>๓.๑  ผลการวิเคราะห์ข้อมูลตามแบบสอบถาม</w:t>
      </w:r>
    </w:p>
    <w:p w14:paraId="7AEEFDE6" w14:textId="77777777" w:rsidR="00923E5C" w:rsidRPr="009E180A" w:rsidRDefault="00923E5C" w:rsidP="00923E5C">
      <w:pPr>
        <w:rPr>
          <w:rFonts w:ascii="TH SarabunPSK" w:hAnsi="TH SarabunPSK" w:cs="TH SarabunPSK"/>
          <w:b/>
          <w:bCs/>
          <w:spacing w:val="-10"/>
          <w:cs/>
        </w:rPr>
      </w:pPr>
      <w:r w:rsidRPr="009E180A">
        <w:rPr>
          <w:rFonts w:ascii="TH SarabunPSK" w:hAnsi="TH SarabunPSK" w:cs="TH SarabunPSK"/>
          <w:b/>
          <w:bCs/>
          <w:spacing w:val="-10"/>
          <w:cs/>
        </w:rPr>
        <w:tab/>
        <w:t>ตอนที่</w:t>
      </w:r>
      <w:r w:rsidRPr="009E180A">
        <w:rPr>
          <w:rFonts w:ascii="TH SarabunPSK" w:hAnsi="TH SarabunPSK" w:cs="TH SarabunPSK"/>
          <w:b/>
          <w:bCs/>
          <w:spacing w:val="-10"/>
        </w:rPr>
        <w:t xml:space="preserve"> </w:t>
      </w:r>
      <w:r w:rsidRPr="009E180A">
        <w:rPr>
          <w:rFonts w:ascii="TH SarabunPSK" w:hAnsi="TH SarabunPSK" w:cs="TH SarabunPSK"/>
          <w:b/>
          <w:bCs/>
          <w:spacing w:val="-10"/>
          <w:cs/>
        </w:rPr>
        <w:t>๑  ข้อมูลทั่วไปของผู้ตอบแบบสอบถาม</w:t>
      </w:r>
    </w:p>
    <w:p w14:paraId="3D8F59A4" w14:textId="77777777" w:rsidR="00923E5C" w:rsidRPr="009E180A" w:rsidRDefault="00923E5C" w:rsidP="00923E5C">
      <w:pPr>
        <w:rPr>
          <w:rFonts w:ascii="TH SarabunPSK" w:hAnsi="TH SarabunPSK" w:cs="TH SarabunPSK"/>
          <w:spacing w:val="-10"/>
        </w:rPr>
      </w:pPr>
      <w:r w:rsidRPr="009E180A">
        <w:rPr>
          <w:rFonts w:ascii="TH SarabunPSK" w:hAnsi="TH SarabunPSK" w:cs="TH SarabunPSK"/>
          <w:b/>
          <w:bCs/>
          <w:spacing w:val="-10"/>
          <w:cs/>
        </w:rPr>
        <w:tab/>
        <w:t>เพศ</w:t>
      </w:r>
    </w:p>
    <w:p w14:paraId="3F6EB06F" w14:textId="77777777" w:rsidR="00923E5C" w:rsidRPr="009E180A" w:rsidRDefault="00923E5C" w:rsidP="00923E5C">
      <w:pPr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  <w:cs/>
        </w:rPr>
        <w:tab/>
        <w:t xml:space="preserve">ผู้ตอบแบบประเมินทั้งหมด จำนวน ๘๙ คน </w:t>
      </w:r>
      <w:r w:rsidRPr="009E180A">
        <w:rPr>
          <w:rFonts w:ascii="TH SarabunPSK" w:hAnsi="TH SarabunPSK" w:cs="TH SarabunPSK"/>
          <w:cs/>
        </w:rPr>
        <w:tab/>
        <w:t>คิดเป็น ๑๐๐% ของผู้ตอบแบบประเมินทั้งหมด</w:t>
      </w:r>
      <w:r w:rsidRPr="009E180A">
        <w:rPr>
          <w:rFonts w:ascii="TH SarabunPSK" w:hAnsi="TH SarabunPSK" w:cs="TH SarabunPSK"/>
          <w:cs/>
        </w:rPr>
        <w:tab/>
      </w:r>
    </w:p>
    <w:p w14:paraId="14737396" w14:textId="77777777" w:rsidR="00923E5C" w:rsidRPr="009E180A" w:rsidRDefault="00923E5C" w:rsidP="00923E5C">
      <w:pPr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  <w:cs/>
        </w:rPr>
        <w:tab/>
        <w:t xml:space="preserve">ผู้ตอบแบบประเมินเป็นเพศชาย จำนวน ๒๘ </w:t>
      </w:r>
      <w:r w:rsidRPr="009E180A">
        <w:rPr>
          <w:rFonts w:ascii="TH SarabunPSK" w:hAnsi="TH SarabunPSK" w:cs="TH SarabunPSK"/>
          <w:cs/>
        </w:rPr>
        <w:tab/>
        <w:t>คน คิดเป็น ๒๙</w:t>
      </w:r>
      <w:r w:rsidRPr="009E180A">
        <w:rPr>
          <w:rFonts w:ascii="TH SarabunPSK" w:hAnsi="TH SarabunPSK" w:cs="TH SarabunPSK"/>
        </w:rPr>
        <w:t>.</w:t>
      </w:r>
      <w:r w:rsidRPr="009E180A">
        <w:rPr>
          <w:rFonts w:ascii="TH SarabunPSK" w:hAnsi="TH SarabunPSK" w:cs="TH SarabunPSK"/>
          <w:cs/>
        </w:rPr>
        <w:t>๑๒% ของผู้ตอบแบบประเมินทั้งหมด</w:t>
      </w:r>
    </w:p>
    <w:p w14:paraId="2C25EC21" w14:textId="77777777" w:rsidR="00923E5C" w:rsidRPr="009E180A" w:rsidRDefault="00923E5C" w:rsidP="00923E5C">
      <w:pPr>
        <w:tabs>
          <w:tab w:val="left" w:pos="709"/>
        </w:tabs>
        <w:rPr>
          <w:rFonts w:ascii="TH SarabunPSK" w:hAnsi="TH SarabunPSK" w:cs="TH SarabunPSK"/>
          <w:cs/>
        </w:rPr>
        <w:sectPr w:rsidR="00923E5C" w:rsidRPr="009E180A" w:rsidSect="00041285">
          <w:pgSz w:w="11907" w:h="16840" w:code="9"/>
          <w:pgMar w:top="1276" w:right="907" w:bottom="1440" w:left="1276" w:header="709" w:footer="709" w:gutter="0"/>
          <w:cols w:space="720"/>
          <w:docGrid w:linePitch="360"/>
        </w:sectPr>
      </w:pPr>
      <w:r w:rsidRPr="009E180A">
        <w:rPr>
          <w:rFonts w:ascii="TH SarabunPSK" w:hAnsi="TH SarabunPSK" w:cs="TH SarabunPSK"/>
          <w:cs/>
        </w:rPr>
        <w:tab/>
        <w:t xml:space="preserve">ผู้ตอบแบบประเมินเป็นเพศหญิง จำนวน ๖๑ </w:t>
      </w:r>
      <w:r w:rsidRPr="009E180A">
        <w:rPr>
          <w:rFonts w:ascii="TH SarabunPSK" w:hAnsi="TH SarabunPSK" w:cs="TH SarabunPSK"/>
          <w:cs/>
        </w:rPr>
        <w:tab/>
        <w:t>คน คิดเป็น ๖๒</w:t>
      </w:r>
      <w:r w:rsidRPr="009E180A">
        <w:rPr>
          <w:rFonts w:ascii="TH SarabunPSK" w:hAnsi="TH SarabunPSK" w:cs="TH SarabunPSK"/>
        </w:rPr>
        <w:t>.</w:t>
      </w:r>
      <w:r w:rsidRPr="009E180A">
        <w:rPr>
          <w:rFonts w:ascii="TH SarabunPSK" w:hAnsi="TH SarabunPSK" w:cs="TH SarabunPSK"/>
          <w:cs/>
        </w:rPr>
        <w:t>๑๒% ของผู้ตอบแบบประเมินทั้งหมด</w:t>
      </w:r>
    </w:p>
    <w:p w14:paraId="45E06F07" w14:textId="77777777" w:rsidR="00923E5C" w:rsidRPr="009E180A" w:rsidRDefault="00923E5C" w:rsidP="00923E5C">
      <w:pPr>
        <w:rPr>
          <w:rFonts w:ascii="TH SarabunPSK" w:hAnsi="TH SarabunPSK" w:cs="TH SarabunPSK"/>
          <w:spacing w:val="-10"/>
        </w:rPr>
      </w:pPr>
      <w:r w:rsidRPr="009E180A">
        <w:rPr>
          <w:rFonts w:ascii="TH SarabunPSK" w:hAnsi="TH SarabunPSK" w:cs="TH SarabunPSK"/>
          <w:b/>
          <w:bCs/>
          <w:spacing w:val="-10"/>
          <w:cs/>
        </w:rPr>
        <w:lastRenderedPageBreak/>
        <w:tab/>
        <w:t>ตอนที่ ๒</w:t>
      </w:r>
      <w:r w:rsidRPr="009E180A">
        <w:rPr>
          <w:rFonts w:ascii="TH SarabunPSK" w:hAnsi="TH SarabunPSK" w:cs="TH SarabunPSK"/>
          <w:spacing w:val="-10"/>
          <w:cs/>
        </w:rPr>
        <w:t xml:space="preserve">  </w:t>
      </w:r>
      <w:r w:rsidRPr="009E180A">
        <w:rPr>
          <w:rFonts w:ascii="TH SarabunPSK" w:hAnsi="TH SarabunPSK" w:cs="TH SarabunPSK"/>
          <w:b/>
          <w:bCs/>
          <w:spacing w:val="-10"/>
          <w:cs/>
        </w:rPr>
        <w:t xml:space="preserve">ระดับความพึงพอใจ </w:t>
      </w:r>
    </w:p>
    <w:p w14:paraId="4E102C7E" w14:textId="77777777" w:rsidR="00923E5C" w:rsidRPr="009E180A" w:rsidRDefault="00923E5C" w:rsidP="00923E5C">
      <w:pPr>
        <w:rPr>
          <w:rFonts w:ascii="TH SarabunPSK" w:hAnsi="TH SarabunPSK" w:cs="TH SarabunPSK"/>
          <w:b/>
          <w:bCs/>
          <w:spacing w:val="-10"/>
        </w:rPr>
      </w:pPr>
      <w:r w:rsidRPr="009E180A">
        <w:rPr>
          <w:rFonts w:ascii="TH SarabunPSK" w:hAnsi="TH SarabunPSK" w:cs="TH SarabunPSK"/>
          <w:b/>
          <w:bCs/>
          <w:spacing w:val="-10"/>
          <w:cs/>
        </w:rPr>
        <w:tab/>
        <w:t>ตารางที่ ๒.๑  ความพึงพอใจของการจัดกิจกรรม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98"/>
        <w:gridCol w:w="1159"/>
        <w:gridCol w:w="1161"/>
        <w:gridCol w:w="1161"/>
        <w:gridCol w:w="1161"/>
      </w:tblGrid>
      <w:tr w:rsidR="00923E5C" w:rsidRPr="009E180A" w14:paraId="35D307A4" w14:textId="77777777" w:rsidTr="007711A8">
        <w:trPr>
          <w:trHeight w:val="560"/>
        </w:trPr>
        <w:tc>
          <w:tcPr>
            <w:tcW w:w="2665" w:type="pct"/>
            <w:vMerge w:val="restart"/>
            <w:shd w:val="clear" w:color="auto" w:fill="auto"/>
            <w:vAlign w:val="center"/>
          </w:tcPr>
          <w:p w14:paraId="5D87CC84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spacing w:val="-10"/>
                <w:cs/>
              </w:rPr>
              <w:t>หัวข้อ</w:t>
            </w:r>
          </w:p>
        </w:tc>
        <w:tc>
          <w:tcPr>
            <w:tcW w:w="2335" w:type="pct"/>
            <w:gridSpan w:val="4"/>
            <w:shd w:val="clear" w:color="auto" w:fill="auto"/>
            <w:vAlign w:val="center"/>
          </w:tcPr>
          <w:p w14:paraId="3DBDCFA0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spacing w:val="-10"/>
                <w:cs/>
              </w:rPr>
              <w:t>ระดับความพึงพอใจ</w:t>
            </w:r>
          </w:p>
        </w:tc>
      </w:tr>
      <w:tr w:rsidR="00923E5C" w:rsidRPr="009E180A" w14:paraId="2FBDC82A" w14:textId="77777777" w:rsidTr="007711A8">
        <w:trPr>
          <w:trHeight w:val="560"/>
        </w:trPr>
        <w:tc>
          <w:tcPr>
            <w:tcW w:w="2665" w:type="pct"/>
            <w:vMerge/>
            <w:shd w:val="clear" w:color="auto" w:fill="auto"/>
            <w:vAlign w:val="center"/>
          </w:tcPr>
          <w:p w14:paraId="7BD8E23C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4A6C18D3" w14:textId="77777777" w:rsidR="00923E5C" w:rsidRPr="009E180A" w:rsidRDefault="00CC4E67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pacing w:val="-10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  <w:spacing w:val="-10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84" w:type="pct"/>
            <w:shd w:val="clear" w:color="auto" w:fill="auto"/>
            <w:vAlign w:val="center"/>
          </w:tcPr>
          <w:p w14:paraId="30012867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spacing w:val="-10"/>
              </w:rPr>
              <w:t>S.D.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777B16A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noProof/>
                <w:spacing w:val="-10"/>
                <w:cs/>
              </w:rPr>
              <w:t>ร้อยละ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5DDF99E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spacing w:val="-10"/>
                <w:cs/>
              </w:rPr>
              <w:t>แปลผล</w:t>
            </w:r>
          </w:p>
        </w:tc>
      </w:tr>
      <w:tr w:rsidR="00923E5C" w:rsidRPr="009E180A" w14:paraId="34AD9C7E" w14:textId="77777777" w:rsidTr="007711A8">
        <w:trPr>
          <w:trHeight w:val="410"/>
        </w:trPr>
        <w:tc>
          <w:tcPr>
            <w:tcW w:w="26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B4BBB7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๑. มีการประชาสัมพันธ์การจัดกิจกรรมฯ</w:t>
            </w:r>
            <w:r w:rsidRPr="009E180A">
              <w:rPr>
                <w:rFonts w:ascii="TH SarabunPSK" w:hAnsi="TH SarabunPSK" w:cs="TH SarabunPSK"/>
              </w:rPr>
              <w:t xml:space="preserve"> </w:t>
            </w:r>
            <w:r w:rsidRPr="009E180A">
              <w:rPr>
                <w:rFonts w:ascii="TH SarabunPSK" w:hAnsi="TH SarabunPSK" w:cs="TH SarabunPSK"/>
                <w:cs/>
              </w:rPr>
              <w:t>อย่างทั่วถึง</w:t>
            </w:r>
            <w:r w:rsidRPr="009E180A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27C3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๒๙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C13E0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๘๔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3160B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๘๕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๘๔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1A180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23E5C" w:rsidRPr="009E180A" w14:paraId="775AAD8A" w14:textId="77777777" w:rsidTr="007711A8">
        <w:trPr>
          <w:trHeight w:val="385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03596452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๒. รูปแบบการจัดกิจกรรมมีความเหมาะสม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966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๖๕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E9CF4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๖๔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820BE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๙๓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๐๓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D0CA4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23E5C" w:rsidRPr="009E180A" w14:paraId="3655692E" w14:textId="77777777" w:rsidTr="007711A8">
        <w:trPr>
          <w:trHeight w:val="377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6CC08FA6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</w:rPr>
            </w:pPr>
            <w:r w:rsidRPr="009E180A">
              <w:rPr>
                <w:rFonts w:ascii="TH SarabunPSK" w:hAnsi="TH SarabunPSK" w:cs="TH SarabunPSK"/>
                <w:cs/>
              </w:rPr>
              <w:t>๓. สิ่งอำนวยความสะดวกมีความเหมาะสม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3D1B6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๔๓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0F714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๙๗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38A70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๘๘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๕๔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2D22A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23E5C" w:rsidRPr="009E180A" w14:paraId="7B4B4F5F" w14:textId="77777777" w:rsidTr="007711A8">
        <w:trPr>
          <w:trHeight w:val="369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05B0CDF9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๔. เวลาที่ใช้ในการจัดกิจกรรมมีความเหมาะสม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A8F23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๓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๘๔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22F12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๑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๐๖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49B09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๗๖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๘๕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C6569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923E5C" w:rsidRPr="009E180A" w14:paraId="38E0E26E" w14:textId="77777777" w:rsidTr="007711A8">
        <w:trPr>
          <w:trHeight w:val="369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1330F4D0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๕. สถานที่จัดมีความเหมาะสม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C886F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๒๒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ADEFE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๗๓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999DA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๘๔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๔๙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02965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23E5C" w:rsidRPr="009E180A" w14:paraId="41A89061" w14:textId="77777777" w:rsidTr="007711A8">
        <w:trPr>
          <w:trHeight w:val="369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265B6E87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๖. ความรู้และประโยชน์ต่าง ๆ ที่ได้รับ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BFF58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๗๙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A5B1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๔๑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43F29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๙๕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๗๓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7C2C9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923E5C" w:rsidRPr="009E180A" w14:paraId="4E6776AE" w14:textId="77777777" w:rsidTr="007711A8">
        <w:trPr>
          <w:trHeight w:val="369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7AB7C0A3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๗. การนำไปประยุกต์ใช้ในการทำงาน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62087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C9DD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๑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๐๐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EEFA4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๘๒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๔๗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C1D94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23E5C" w:rsidRPr="009E180A" w14:paraId="4735B225" w14:textId="77777777" w:rsidTr="007711A8">
        <w:trPr>
          <w:trHeight w:val="369"/>
        </w:trPr>
        <w:tc>
          <w:tcPr>
            <w:tcW w:w="2665" w:type="pct"/>
            <w:tcBorders>
              <w:top w:val="single" w:sz="4" w:space="0" w:color="auto"/>
            </w:tcBorders>
            <w:shd w:val="clear" w:color="auto" w:fill="auto"/>
          </w:tcPr>
          <w:p w14:paraId="7240C8B9" w14:textId="77777777" w:rsidR="00923E5C" w:rsidRPr="009E180A" w:rsidRDefault="00923E5C" w:rsidP="007711A8">
            <w:pPr>
              <w:rPr>
                <w:rFonts w:ascii="TH SarabunPSK" w:hAnsi="TH SarabunPSK" w:cs="TH SarabunPSK"/>
                <w:color w:val="FF0000"/>
                <w:spacing w:val="-14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 xml:space="preserve">๘. ความพึงพอใจในภาพรวมของการจัดกิจกรรม    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16767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๔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๐๓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8C08C" w14:textId="77777777" w:rsidR="00923E5C" w:rsidRPr="009E180A" w:rsidRDefault="00923E5C" w:rsidP="007711A8">
            <w:pPr>
              <w:widowControl w:val="0"/>
              <w:autoSpaceDE w:val="0"/>
              <w:adjustRightInd w:val="0"/>
              <w:jc w:val="center"/>
              <w:rPr>
                <w:rFonts w:ascii="TH SarabunPSK" w:hAnsi="TH SarabunPSK" w:cs="TH SarabunPSK"/>
                <w:color w:val="FF0000"/>
              </w:rPr>
            </w:pPr>
            <w:r w:rsidRPr="009E180A">
              <w:rPr>
                <w:rFonts w:ascii="TH SarabunPSK" w:hAnsi="TH SarabunPSK" w:cs="TH SarabunPSK"/>
                <w:cs/>
              </w:rPr>
              <w:t>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๙๒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F8470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spacing w:val="-8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๘๐</w:t>
            </w:r>
            <w:r w:rsidRPr="009E180A">
              <w:rPr>
                <w:rFonts w:ascii="TH SarabunPSK" w:hAnsi="TH SarabunPSK" w:cs="TH SarabunPSK"/>
              </w:rPr>
              <w:t>.</w:t>
            </w:r>
            <w:r w:rsidRPr="009E180A">
              <w:rPr>
                <w:rFonts w:ascii="TH SarabunPSK" w:hAnsi="TH SarabunPSK" w:cs="TH SarabunPSK"/>
                <w:cs/>
              </w:rPr>
              <w:t>๖๗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8A4C3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9E180A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923E5C" w:rsidRPr="009E180A" w14:paraId="0DE32747" w14:textId="77777777" w:rsidTr="007711A8">
        <w:tc>
          <w:tcPr>
            <w:tcW w:w="2665" w:type="pct"/>
            <w:shd w:val="clear" w:color="auto" w:fill="auto"/>
          </w:tcPr>
          <w:p w14:paraId="71FFFF18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</w:rPr>
            </w:pPr>
            <w:r w:rsidRPr="009E180A">
              <w:rPr>
                <w:rFonts w:ascii="TH SarabunPSK" w:hAnsi="TH SarabunPSK" w:cs="TH SarabunPSK"/>
                <w:b/>
                <w:bCs/>
                <w:spacing w:val="-10"/>
                <w:cs/>
              </w:rPr>
              <w:t>ความพึงพอใจเฉลี่ย</w:t>
            </w:r>
          </w:p>
        </w:tc>
        <w:tc>
          <w:tcPr>
            <w:tcW w:w="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A2AC4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E180A">
              <w:rPr>
                <w:rFonts w:ascii="TH SarabunPSK" w:hAnsi="TH SarabunPSK" w:cs="TH SarabunPSK"/>
                <w:b/>
                <w:bCs/>
                <w:cs/>
              </w:rPr>
              <w:t>๔</w:t>
            </w:r>
            <w:r w:rsidRPr="009E180A">
              <w:rPr>
                <w:rFonts w:ascii="TH SarabunPSK" w:hAnsi="TH SarabunPSK" w:cs="TH SarabunPSK"/>
                <w:b/>
                <w:bCs/>
              </w:rPr>
              <w:t>.</w:t>
            </w:r>
            <w:r w:rsidRPr="009E180A">
              <w:rPr>
                <w:rFonts w:ascii="TH SarabunPSK" w:hAnsi="TH SarabunPSK" w:cs="TH SarabunPSK"/>
                <w:b/>
                <w:bCs/>
                <w:cs/>
              </w:rPr>
              <w:t>๓๐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75C2C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cs/>
              </w:rPr>
              <w:t>๐</w:t>
            </w:r>
            <w:r w:rsidRPr="009E180A">
              <w:rPr>
                <w:rFonts w:ascii="TH SarabunPSK" w:hAnsi="TH SarabunPSK" w:cs="TH SarabunPSK"/>
                <w:b/>
                <w:bCs/>
              </w:rPr>
              <w:t>.</w:t>
            </w:r>
            <w:r w:rsidRPr="009E180A">
              <w:rPr>
                <w:rFonts w:ascii="TH SarabunPSK" w:hAnsi="TH SarabunPSK" w:cs="TH SarabunPSK"/>
                <w:b/>
                <w:bCs/>
                <w:cs/>
              </w:rPr>
              <w:t>๘๒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7DBF3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  <w:cs/>
              </w:rPr>
              <w:t>๘๕</w:t>
            </w:r>
            <w:r w:rsidRPr="009E180A">
              <w:rPr>
                <w:rFonts w:ascii="TH SarabunPSK" w:hAnsi="TH SarabunPSK" w:cs="TH SarabunPSK"/>
                <w:b/>
                <w:bCs/>
              </w:rPr>
              <w:t>.</w:t>
            </w:r>
            <w:r w:rsidRPr="009E180A">
              <w:rPr>
                <w:rFonts w:ascii="TH SarabunPSK" w:hAnsi="TH SarabunPSK" w:cs="TH SarabunPSK"/>
                <w:b/>
                <w:bCs/>
                <w:cs/>
              </w:rPr>
              <w:t>๙๖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DDC8F" w14:textId="77777777" w:rsidR="00923E5C" w:rsidRPr="009E180A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E180A">
              <w:rPr>
                <w:rFonts w:ascii="TH SarabunPSK" w:hAnsi="TH SarabunPSK" w:cs="TH SarabunPSK"/>
                <w:b/>
                <w:bCs/>
              </w:rPr>
              <w:t> </w:t>
            </w:r>
            <w:r w:rsidRPr="009E180A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14:paraId="5E6693A7" w14:textId="77777777" w:rsidR="00923E5C" w:rsidRPr="009E180A" w:rsidRDefault="00923E5C" w:rsidP="00923E5C">
      <w:pPr>
        <w:ind w:firstLine="720"/>
        <w:rPr>
          <w:rFonts w:ascii="TH SarabunPSK" w:hAnsi="TH SarabunPSK" w:cs="TH SarabunPSK"/>
          <w:spacing w:val="-10"/>
          <w:cs/>
        </w:rPr>
      </w:pPr>
      <w:r w:rsidRPr="009E180A">
        <w:rPr>
          <w:rFonts w:ascii="TH SarabunPSK" w:hAnsi="TH SarabunPSK" w:cs="TH SarabunPSK"/>
          <w:b/>
          <w:bCs/>
          <w:spacing w:val="-10"/>
          <w:cs/>
        </w:rPr>
        <w:t>จากตารางที่ ๒.๑</w:t>
      </w:r>
      <w:r w:rsidRPr="009E180A">
        <w:rPr>
          <w:rFonts w:ascii="TH SarabunPSK" w:hAnsi="TH SarabunPSK" w:cs="TH SarabunPSK"/>
          <w:spacing w:val="-10"/>
          <w:cs/>
        </w:rPr>
        <w:t xml:space="preserve">  </w:t>
      </w:r>
      <w:r w:rsidRPr="009E180A">
        <w:rPr>
          <w:rFonts w:ascii="TH SarabunPSK" w:hAnsi="TH SarabunPSK" w:cs="TH SarabunPSK"/>
          <w:cs/>
        </w:rPr>
        <w:t xml:space="preserve">พบว่า นักเรียนมีความพึงพอใจของการจัดกิจกรรมภาพรวมอยู่ในระดับมาก โดยมีค่าเฉลี่ย   ( </w:t>
      </w:r>
      <m:oMath>
        <m:acc>
          <m:accPr>
            <m:chr m:val="̅"/>
            <m:ctrlPr>
              <w:rPr>
                <w:rFonts w:ascii="Cambria Math" w:hAnsi="Cambria Math" w:cs="TH SarabunPSK"/>
                <w:b/>
                <w:bCs/>
                <w:i/>
                <w:spacing w:val="-1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pacing w:val="-10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PSK"/>
          </w:rPr>
          <m:t xml:space="preserve"> </m:t>
        </m:r>
      </m:oMath>
      <w:r w:rsidRPr="009E180A">
        <w:rPr>
          <w:rFonts w:ascii="TH SarabunPSK" w:hAnsi="TH SarabunPSK" w:cs="TH SarabunPSK"/>
          <w:cs/>
        </w:rPr>
        <w:t>) เท่ากับ ๔.๓๐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>คิดเป็นร้อยละ ๘๕.๙๖ พิจารณาเป็นรายด้านโดยเรียงลำดับค่ามากไปหาน้อย ๓ อันดับได้ดังนี้ ประเด็น</w:t>
      </w:r>
      <w:r w:rsidRPr="009E180A">
        <w:rPr>
          <w:rFonts w:ascii="TH SarabunPSK" w:hAnsi="TH SarabunPSK" w:cs="TH SarabunPSK"/>
          <w:spacing w:val="-14"/>
          <w:cs/>
        </w:rPr>
        <w:t>ความรู้และประโยชน์ต่าง ๆ ที่ได้รับ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 xml:space="preserve">มีความพึงพอใจในระดับมากที่สุด มีค่าเฉลี่ย ( </w:t>
      </w:r>
      <m:oMath>
        <m:acc>
          <m:accPr>
            <m:chr m:val="̅"/>
            <m:ctrlPr>
              <w:rPr>
                <w:rFonts w:ascii="Cambria Math" w:hAnsi="Cambria Math" w:cs="TH SarabunPSK"/>
                <w:b/>
                <w:bCs/>
                <w:i/>
                <w:spacing w:val="-1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pacing w:val="-10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PSK"/>
          </w:rPr>
          <m:t xml:space="preserve"> </m:t>
        </m:r>
      </m:oMath>
      <w:r w:rsidRPr="009E180A">
        <w:rPr>
          <w:rFonts w:ascii="TH SarabunPSK" w:hAnsi="TH SarabunPSK" w:cs="TH SarabunPSK"/>
          <w:cs/>
        </w:rPr>
        <w:t>) เท่ากับ ๔.๗๙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>คิดเป็นร้อยละ ๙๕.๗๓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>รองลงมาคือ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spacing w:val="-14"/>
          <w:cs/>
        </w:rPr>
        <w:t>รูปแบบการจัดกิจกรรมมีความเหมาะสม</w:t>
      </w:r>
      <w:r w:rsidRPr="009E180A">
        <w:rPr>
          <w:rFonts w:ascii="TH SarabunPSK" w:hAnsi="TH SarabunPSK" w:cs="TH SarabunPSK"/>
          <w:cs/>
        </w:rPr>
        <w:t xml:space="preserve"> มีความพึงพอใจในระดับมากที่สุด มีค่าเฉลี่ย ( </w:t>
      </w:r>
      <m:oMath>
        <m:acc>
          <m:accPr>
            <m:chr m:val="̅"/>
            <m:ctrlPr>
              <w:rPr>
                <w:rFonts w:ascii="Cambria Math" w:hAnsi="Cambria Math" w:cs="TH SarabunPSK"/>
                <w:b/>
                <w:bCs/>
                <w:i/>
                <w:spacing w:val="-1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pacing w:val="-10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PSK"/>
          </w:rPr>
          <m:t xml:space="preserve"> </m:t>
        </m:r>
      </m:oMath>
      <w:r w:rsidRPr="009E180A">
        <w:rPr>
          <w:rFonts w:ascii="TH SarabunPSK" w:hAnsi="TH SarabunPSK" w:cs="TH SarabunPSK"/>
          <w:cs/>
        </w:rPr>
        <w:t xml:space="preserve">) เท่ากับ ๔.๖๕ คิดเป็นร้อยละ ๙๓.๐๓ และสิ่งอำนวยความสะดวกมีความเหมาะสม มีความพึงพอใจในระดับมาก       มีค่าเฉลี่ย ( </w:t>
      </w:r>
      <m:oMath>
        <m:acc>
          <m:accPr>
            <m:chr m:val="̅"/>
            <m:ctrlPr>
              <w:rPr>
                <w:rFonts w:ascii="Cambria Math" w:hAnsi="Cambria Math" w:cs="TH SarabunPSK"/>
                <w:b/>
                <w:bCs/>
                <w:i/>
                <w:spacing w:val="-1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pacing w:val="-10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TH SarabunPSK"/>
          </w:rPr>
          <m:t xml:space="preserve"> </m:t>
        </m:r>
      </m:oMath>
      <w:r w:rsidRPr="009E180A">
        <w:rPr>
          <w:rFonts w:ascii="TH SarabunPSK" w:hAnsi="TH SarabunPSK" w:cs="TH SarabunPSK"/>
          <w:cs/>
        </w:rPr>
        <w:t>) เท่ากับ ๔</w:t>
      </w:r>
      <w:r w:rsidRPr="009E180A">
        <w:rPr>
          <w:rFonts w:ascii="TH SarabunPSK" w:hAnsi="TH SarabunPSK" w:cs="TH SarabunPSK"/>
        </w:rPr>
        <w:t>.</w:t>
      </w:r>
      <w:r w:rsidRPr="009E180A">
        <w:rPr>
          <w:rFonts w:ascii="TH SarabunPSK" w:hAnsi="TH SarabunPSK" w:cs="TH SarabunPSK"/>
          <w:cs/>
        </w:rPr>
        <w:t>๔๓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>คิดเป็นร้อยละ ๘๘.๕๔ ตามลำดับ ซึ่งพบว่ามีความพึงพอใจน้อยที่สุดต่อ</w:t>
      </w:r>
      <w:r w:rsidRPr="009E180A">
        <w:rPr>
          <w:rFonts w:ascii="TH SarabunPSK" w:hAnsi="TH SarabunPSK" w:cs="TH SarabunPSK"/>
          <w:spacing w:val="-16"/>
          <w:cs/>
        </w:rPr>
        <w:t>ด้าน</w:t>
      </w:r>
      <w:r w:rsidRPr="009E180A">
        <w:rPr>
          <w:rFonts w:ascii="TH SarabunPSK" w:hAnsi="TH SarabunPSK" w:cs="TH SarabunPSK"/>
          <w:spacing w:val="-14"/>
          <w:cs/>
        </w:rPr>
        <w:t>เวลาที่ใช้    ในการจัดกิจกรรมมีความเหมาะสม</w:t>
      </w:r>
      <w:r w:rsidRPr="009E180A">
        <w:rPr>
          <w:rFonts w:ascii="TH SarabunPSK" w:hAnsi="TH SarabunPSK" w:cs="TH SarabunPSK"/>
        </w:rPr>
        <w:t xml:space="preserve"> </w:t>
      </w:r>
      <w:r w:rsidRPr="009E180A">
        <w:rPr>
          <w:rFonts w:ascii="TH SarabunPSK" w:hAnsi="TH SarabunPSK" w:cs="TH SarabunPSK"/>
          <w:cs/>
        </w:rPr>
        <w:t>ความพึงพอใจในระดับมาก มีค่าเฉลี่ยเท่ากับ ๓.๘๔</w:t>
      </w:r>
      <w:r w:rsidRPr="009E180A">
        <w:rPr>
          <w:rFonts w:ascii="TH SarabunPSK" w:hAnsi="TH SarabunPSK" w:cs="TH SarabunPSK"/>
          <w:spacing w:val="-10"/>
        </w:rPr>
        <w:t xml:space="preserve"> </w:t>
      </w:r>
      <w:r w:rsidRPr="009E180A">
        <w:rPr>
          <w:rFonts w:ascii="TH SarabunPSK" w:hAnsi="TH SarabunPSK" w:cs="TH SarabunPSK"/>
          <w:spacing w:val="-10"/>
          <w:cs/>
        </w:rPr>
        <w:t>คิดเป็นร้อยละ ๗๖.๘๕</w:t>
      </w:r>
    </w:p>
    <w:p w14:paraId="203B44BD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</w:p>
    <w:p w14:paraId="1CC8BCB0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  <w:b/>
          <w:bCs/>
          <w:cs/>
        </w:rPr>
        <w:t>๔.  สรุปผลการดำเนินการ</w:t>
      </w:r>
    </w:p>
    <w:p w14:paraId="5BFB5DFD" w14:textId="77777777" w:rsidR="00923E5C" w:rsidRPr="009E180A" w:rsidRDefault="00923E5C" w:rsidP="00923E5C">
      <w:pPr>
        <w:ind w:firstLine="720"/>
        <w:rPr>
          <w:rFonts w:ascii="TH SarabunPSK" w:hAnsi="TH SarabunPSK" w:cs="TH SarabunPSK"/>
          <w:cs/>
        </w:rPr>
        <w:sectPr w:rsidR="00923E5C" w:rsidRPr="009E180A" w:rsidSect="00041285">
          <w:pgSz w:w="11907" w:h="16840" w:code="9"/>
          <w:pgMar w:top="1276" w:right="907" w:bottom="1440" w:left="1276" w:header="709" w:footer="709" w:gutter="0"/>
          <w:cols w:space="720"/>
          <w:docGrid w:linePitch="360"/>
        </w:sectPr>
      </w:pPr>
      <w:r w:rsidRPr="009E180A">
        <w:rPr>
          <w:rFonts w:ascii="TH SarabunPSK" w:hAnsi="TH SarabunPSK" w:cs="TH SarabunPSK"/>
          <w:cs/>
        </w:rPr>
        <w:t>ตามที่</w:t>
      </w:r>
      <w:r w:rsidRPr="009E180A">
        <w:rPr>
          <w:rFonts w:ascii="TH SarabunPSK" w:eastAsia="Times New Roman" w:hAnsi="TH SarabunPSK" w:cs="TH SarabunPSK"/>
          <w:cs/>
        </w:rPr>
        <w:t>จังหวัดกาฬสินธุ์ ได้จัดงานปฏิบัติธรรมจังหวัดกาฬสินธุ์ เนื่องในวันพ่อแห่งชาติ ๕ ธันวาคม ๒๕๖๓ เพื่อถวายเป็นพระราชกุศลแด่ พระบาทสมเด็จพระบรมชน</w:t>
      </w:r>
      <w:proofErr w:type="spellStart"/>
      <w:r w:rsidRPr="009E180A">
        <w:rPr>
          <w:rFonts w:ascii="TH SarabunPSK" w:eastAsia="Times New Roman" w:hAnsi="TH SarabunPSK" w:cs="TH SarabunPSK"/>
          <w:cs/>
        </w:rPr>
        <w:t>กาธิเบ</w:t>
      </w:r>
      <w:proofErr w:type="spellEnd"/>
      <w:r w:rsidRPr="009E180A">
        <w:rPr>
          <w:rFonts w:ascii="TH SarabunPSK" w:eastAsia="Times New Roman" w:hAnsi="TH SarabunPSK" w:cs="TH SarabunPSK"/>
          <w:cs/>
        </w:rPr>
        <w:t>ศร มหาภูมิพลอดุลยเดชมหาราช บรมนาถบพิตร ประจำปี ๒๕๖๓</w:t>
      </w:r>
      <w:r w:rsidRPr="009E180A">
        <w:rPr>
          <w:rFonts w:ascii="TH SarabunPSK" w:hAnsi="TH SarabunPSK" w:cs="TH SarabunPSK"/>
          <w:cs/>
        </w:rPr>
        <w:t xml:space="preserve"> โดยจัดกิจกรรมปฏิบัติธรรมในระหว่างวันที่ ๓ - ๔ ธันวาคม ๒๕๖๓ ณ   พุทธมณฑลจังหวัดกาฬสินธุ์ (แก่งดอนกลาง) โรงเรียนเมืองกาฬสินธุ์ </w:t>
      </w:r>
      <w:r w:rsidRPr="009E180A">
        <w:rPr>
          <w:rFonts w:ascii="TH SarabunPSK" w:eastAsia="Times New Roman" w:hAnsi="TH SarabunPSK" w:cs="TH SarabunPSK"/>
          <w:cs/>
        </w:rPr>
        <w:t>ได้นำนักเรียนชั้นมัธยมศึกษาปีที่ ๕/๑ - ๕/๓ เข้าร่วมปฏิบัติธรรม และจัดนิทรรศการพระราช</w:t>
      </w:r>
      <w:proofErr w:type="spellStart"/>
      <w:r w:rsidRPr="009E180A">
        <w:rPr>
          <w:rFonts w:ascii="TH SarabunPSK" w:eastAsia="Times New Roman" w:hAnsi="TH SarabunPSK" w:cs="TH SarabunPSK"/>
          <w:cs/>
        </w:rPr>
        <w:t>กรณีย</w:t>
      </w:r>
      <w:proofErr w:type="spellEnd"/>
      <w:r w:rsidRPr="009E180A">
        <w:rPr>
          <w:rFonts w:ascii="TH SarabunPSK" w:eastAsia="Times New Roman" w:hAnsi="TH SarabunPSK" w:cs="TH SarabunPSK"/>
          <w:cs/>
        </w:rPr>
        <w:t>กิจ</w:t>
      </w:r>
      <w:r w:rsidRPr="009E180A">
        <w:rPr>
          <w:rFonts w:ascii="TH SarabunPSK" w:hAnsi="TH SarabunPSK" w:cs="TH SarabunPSK"/>
          <w:spacing w:val="-10"/>
          <w:cs/>
        </w:rPr>
        <w:t xml:space="preserve"> ผลการดำเนินการกิจกรรม พบว่า มีนักเรียนที่ตอบแบบสอบถาม จำนวน ๘๙ คน แยกเพศตามลำดับดังนี้ เพศชาย จำนวน ๒๘ คน คิดเป็นร้อยละ ๒๙.๑๒ และเพศชายจำนวน ๖๑ คน คิดเป็นร้อยละ ๖๒.๑๒ ตามลำดับ</w:t>
      </w:r>
      <w:r w:rsidRPr="009E180A">
        <w:rPr>
          <w:rFonts w:ascii="TH SarabunPSK" w:hAnsi="TH SarabunPSK" w:cs="TH SarabunPSK"/>
          <w:spacing w:val="-10"/>
        </w:rPr>
        <w:t xml:space="preserve"> </w:t>
      </w:r>
      <w:r w:rsidRPr="009E180A">
        <w:rPr>
          <w:rFonts w:ascii="TH SarabunPSK" w:hAnsi="TH SarabunPSK" w:cs="TH SarabunPSK"/>
          <w:cs/>
        </w:rPr>
        <w:t>และนักเรียนมีความพึงพอใจของการจัดกิจกรรมภาพรวม</w:t>
      </w:r>
      <w:r w:rsidRPr="009E180A">
        <w:rPr>
          <w:rFonts w:ascii="TH SarabunPSK" w:hAnsi="TH SarabunPSK" w:cs="TH SarabunPSK"/>
          <w:cs/>
        </w:rPr>
        <w:br/>
        <w:t>อยู่ในระดับมาก</w:t>
      </w:r>
    </w:p>
    <w:p w14:paraId="555199A3" w14:textId="77777777" w:rsidR="00923E5C" w:rsidRPr="009E180A" w:rsidRDefault="00923E5C" w:rsidP="00923E5C">
      <w:pPr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80A">
        <w:rPr>
          <w:rFonts w:ascii="TH SarabunPSK" w:eastAsia="Times New Roman" w:hAnsi="TH SarabunPSK" w:cs="TH SarabunPSK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4DB276" wp14:editId="5B43950A">
                <wp:simplePos x="0" y="0"/>
                <wp:positionH relativeFrom="column">
                  <wp:posOffset>-10160</wp:posOffset>
                </wp:positionH>
                <wp:positionV relativeFrom="paragraph">
                  <wp:posOffset>-269240</wp:posOffset>
                </wp:positionV>
                <wp:extent cx="6248400" cy="9456420"/>
                <wp:effectExtent l="0" t="0" r="19050" b="11430"/>
                <wp:wrapNone/>
                <wp:docPr id="1" name="มนมุมสี่เหลี่ยมผืนผ้าด้านทแยงมุ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456420"/>
                        </a:xfrm>
                        <a:prstGeom prst="round2Diag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25940E" id="มนมุมสี่เหลี่ยมผืนผ้าด้านทแยงมุม 1" o:spid="_x0000_s1026" style="position:absolute;margin-left:-.8pt;margin-top:-21.2pt;width:492pt;height:744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48400,945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" path="m1041421,l6248400,r,l6248400,8414999v,575161,-466260,1041421,-1041421,1041421l,9456420r,l,1041421c,466260,466260,,1041421,xe" fillcolor="white [3201]" strokecolor="#f79646 [3209]" strokeweight="2pt">
                <v:stroke dashstyle="dash"/>
                <v:path arrowok="t" o:connecttype="custom" o:connectlocs="1041421,0;6248400,0;6248400,0;6248400,8414999;5206979,9456420;0,9456420;0,9456420;0,1041421;1041421,0" o:connectangles="0,0,0,0,0,0,0,0,0"/>
              </v:shape>
            </w:pict>
          </mc:Fallback>
        </mc:AlternateContent>
      </w:r>
      <w:r w:rsidRPr="009E180A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ภาพประกอบ กิจกรรมที่ ๑ การเข้าร่วมงานปฏิบัติธรรมจังหวัดกาฬสินธุ์ เนื่องในวันพ่อแห่งชาติ</w:t>
      </w:r>
    </w:p>
    <w:p w14:paraId="367FDD2E" w14:textId="77777777" w:rsidR="00923E5C" w:rsidRPr="009E180A" w:rsidRDefault="00923E5C" w:rsidP="00923E5C">
      <w:pPr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80A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๕ ธันวาคม ๒๕๖๓ เพื่อถวายเป็นพระราชกุศลแด่ พระบาทสมเด็จพระบรมชน</w:t>
      </w:r>
      <w:proofErr w:type="spellStart"/>
      <w:r w:rsidRPr="009E180A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กาธิเบ</w:t>
      </w:r>
      <w:proofErr w:type="spellEnd"/>
      <w:r w:rsidRPr="009E180A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ศร </w:t>
      </w:r>
    </w:p>
    <w:p w14:paraId="6254F4D1" w14:textId="77777777" w:rsidR="00923E5C" w:rsidRPr="009E180A" w:rsidRDefault="00923E5C" w:rsidP="00923E5C">
      <w:pPr>
        <w:spacing w:after="120"/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80A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มหาภูมิพลอดุลยเดชมหาราช บรมนาถบพิตร ประจำปี ๒๕๖๓</w:t>
      </w:r>
    </w:p>
    <w:p w14:paraId="7040DE39" w14:textId="77777777" w:rsidR="00923E5C" w:rsidRPr="009E180A" w:rsidRDefault="00923E5C" w:rsidP="00923E5C">
      <w:pPr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80A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6B2760E9" wp14:editId="60BDC992">
            <wp:extent cx="2700000" cy="1800000"/>
            <wp:effectExtent l="133350" t="76200" r="81915" b="124460"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ฏิบัติธรรม3ธค63_๒๑๐๕๑๓_61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180A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6BEADADA" wp14:editId="2BDABDDB">
            <wp:extent cx="2700000" cy="1800000"/>
            <wp:effectExtent l="133350" t="76200" r="81915" b="12446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ฏิบัติธรรม3ธค63_๒๑๐๕๑๓_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39A2AEB" w14:textId="77777777" w:rsidR="00923E5C" w:rsidRPr="009E180A" w:rsidRDefault="00923E5C" w:rsidP="00923E5C">
      <w:pPr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80A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01B23A54" wp14:editId="2D744BBC">
            <wp:extent cx="2700000" cy="1800000"/>
            <wp:effectExtent l="133350" t="76200" r="81915" b="124460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ฏิบัติธรรม3ธค63_๒๑๐๕๑๓_35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180A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618A2D02" wp14:editId="0CEDA209">
            <wp:extent cx="2700000" cy="1800000"/>
            <wp:effectExtent l="133350" t="76200" r="81915" b="12446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115206376614404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C6D36BD" w14:textId="77777777" w:rsidR="00923E5C" w:rsidRPr="009E180A" w:rsidRDefault="00923E5C" w:rsidP="00923E5C">
      <w:pPr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E180A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136DF3DC" wp14:editId="7C31086C">
            <wp:extent cx="2700000" cy="1800000"/>
            <wp:effectExtent l="133350" t="76200" r="81915" b="124460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115183873372480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180A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001D1EB5" wp14:editId="782FC8D0">
            <wp:extent cx="2700000" cy="1799537"/>
            <wp:effectExtent l="133350" t="76200" r="81915" b="12509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1155638060020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799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4D9C170" w14:textId="77777777" w:rsidR="00923E5C" w:rsidRPr="009E180A" w:rsidRDefault="00923E5C" w:rsidP="00923E5C">
      <w:pPr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923E5C" w:rsidRPr="009E180A" w:rsidSect="00041285">
          <w:pgSz w:w="11907" w:h="16840" w:code="9"/>
          <w:pgMar w:top="1276" w:right="907" w:bottom="1440" w:left="1276" w:header="709" w:footer="709" w:gutter="0"/>
          <w:cols w:space="720"/>
          <w:docGrid w:linePitch="360"/>
        </w:sectPr>
      </w:pPr>
      <w:r w:rsidRPr="009E180A">
        <w:rPr>
          <w:rFonts w:ascii="TH SarabunPSK" w:eastAsia="Times New Roman" w:hAnsi="TH SarabunPSK" w:cs="TH SarabunPSK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C37C335" wp14:editId="6248A2D7">
            <wp:extent cx="2700000" cy="1800000"/>
            <wp:effectExtent l="133350" t="76200" r="81915" b="124460"/>
            <wp:docPr id="10" name="รูปภาพ 10" descr="D:\1 รูป\รูปปีการศึกษา 2563\30# 3 ธันวาคม 2563 งานปฏิบัติธรรมจังหวัดกาฬสินธุ์ เนื่องในวันพ่อแห่งชาติ ๕ ธันวาคม ๒๕๖๓  เพื่อถวายเป็นพระราชกุศลแด่ พระบาทสมเด็จพระบรมชนกาธิเบศร มหาภูมิพลอดุลยเดชมหาราช  บรมนาถบพิตร ประจำปี ๒๕๖๓\ปฏิบัติธรรม3ธค63_๒๑๐๕๑๓_1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รูป\รูปปีการศึกษา 2563\30# 3 ธันวาคม 2563 งานปฏิบัติธรรมจังหวัดกาฬสินธุ์ เนื่องในวันพ่อแห่งชาติ ๕ ธันวาคม ๒๕๖๓  เพื่อถวายเป็นพระราชกุศลแด่ พระบาทสมเด็จพระบรมชนกาธิเบศร มหาภูมิพลอดุลยเดชมหาราช  บรมนาถบพิตร ประจำปี ๒๕๖๓\ปฏิบัติธรรม3ธค63_๒๑๐๕๑๓_1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180A">
        <w:rPr>
          <w:rFonts w:ascii="TH SarabunPSK" w:eastAsia="Times New Roman" w:hAnsi="TH SarabunPSK" w:cs="TH SarabunPSK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79C031A" wp14:editId="572FACA0">
            <wp:extent cx="2700000" cy="1800000"/>
            <wp:effectExtent l="133350" t="76200" r="81915" b="124460"/>
            <wp:docPr id="25" name="รูปภาพ 25" descr="D:\1 รูป\รูปปีการศึกษา 2563\30# 3 ธันวาคม 2563 งานปฏิบัติธรรมจังหวัดกาฬสินธุ์ เนื่องในวันพ่อแห่งชาติ ๕ ธันวาคม ๒๕๖๓  เพื่อถวายเป็นพระราชกุศลแด่ พระบาทสมเด็จพระบรมชนกาธิเบศร มหาภูมิพลอดุลยเดชมหาราช  บรมนาถบพิตร ประจำปี ๒๕๖๓\ปฏิบัติธรรม3ธค63_๒๑๐๕๑๓_1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รูป\รูปปีการศึกษา 2563\30# 3 ธันวาคม 2563 งานปฏิบัติธรรมจังหวัดกาฬสินธุ์ เนื่องในวันพ่อแห่งชาติ ๕ ธันวาคม ๒๕๖๓  เพื่อถวายเป็นพระราชกุศลแด่ พระบาทสมเด็จพระบรมชนกาธิเบศร มหาภูมิพลอดุลยเดชมหาราช  บรมนาถบพิตร ประจำปี ๒๕๖๓\ปฏิบัติธรรม3ธค63_๒๑๐๕๑๓_18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0DE91D3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 w:rsidRPr="009E180A">
        <w:rPr>
          <w:rFonts w:ascii="TH SarabunPSK" w:eastAsia="Times New Roman" w:hAnsi="TH SarabunPSK" w:cs="TH SarabunPSK"/>
          <w:b/>
          <w:bCs/>
          <w:cs/>
        </w:rPr>
        <w:lastRenderedPageBreak/>
        <w:t>กิจกรรมที่ ๒</w:t>
      </w:r>
      <w:r w:rsidRPr="009E180A">
        <w:rPr>
          <w:rFonts w:ascii="TH SarabunPSK" w:eastAsia="Times New Roman" w:hAnsi="TH SarabunPSK" w:cs="TH SarabunPSK"/>
          <w:b/>
          <w:bCs/>
          <w:cs/>
        </w:rPr>
        <w:tab/>
      </w:r>
      <w:r w:rsidRPr="009E180A">
        <w:rPr>
          <w:rFonts w:ascii="TH SarabunPSK" w:hAnsi="TH SarabunPSK" w:cs="TH SarabunPSK"/>
          <w:b/>
          <w:bCs/>
          <w:cs/>
        </w:rPr>
        <w:t>กิจกรรมทำบุญตักบาตรเนื่องในวันมาฆบูชา ประจำปีการศึกษา ๒๕๖๓</w:t>
      </w:r>
      <w:r w:rsidRPr="009E180A">
        <w:rPr>
          <w:rFonts w:ascii="TH SarabunPSK" w:hAnsi="TH SarabunPSK" w:cs="TH SarabunPSK"/>
          <w:b/>
          <w:bCs/>
        </w:rPr>
        <w:br/>
      </w:r>
    </w:p>
    <w:p w14:paraId="758CFE9A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๑</w:t>
      </w:r>
      <w:r w:rsidRPr="009E180A">
        <w:rPr>
          <w:rFonts w:ascii="TH SarabunPSK" w:hAnsi="TH SarabunPSK" w:cs="TH SarabunPSK"/>
          <w:b/>
          <w:bCs/>
          <w:cs/>
        </w:rPr>
        <w:t>.  หลักการและเหตุผล</w:t>
      </w:r>
    </w:p>
    <w:p w14:paraId="3D104791" w14:textId="77777777" w:rsidR="00923E5C" w:rsidRPr="009E180A" w:rsidRDefault="00923E5C" w:rsidP="00923E5C">
      <w:pPr>
        <w:ind w:firstLine="720"/>
        <w:rPr>
          <w:rFonts w:ascii="TH SarabunPSK" w:hAnsi="TH SarabunPSK" w:cs="TH SarabunPSK"/>
          <w:cs/>
        </w:rPr>
      </w:pPr>
      <w:r w:rsidRPr="009E180A">
        <w:rPr>
          <w:rFonts w:ascii="TH SarabunPSK" w:hAnsi="TH SarabunPSK" w:cs="TH SarabunPSK"/>
          <w:cs/>
        </w:rPr>
        <w:t>วันมาฆบูชาเป็นวันสำคัญยิ่งทางพระพุทธศาสนา เนื่องด้วยเป็นวันที่พระอรหันต์จำนวน ๑</w:t>
      </w:r>
      <w:r w:rsidRPr="009E180A">
        <w:rPr>
          <w:rFonts w:ascii="TH SarabunPSK" w:hAnsi="TH SarabunPSK" w:cs="TH SarabunPSK"/>
        </w:rPr>
        <w:t>,</w:t>
      </w:r>
      <w:r w:rsidRPr="009E180A">
        <w:rPr>
          <w:rFonts w:ascii="TH SarabunPSK" w:hAnsi="TH SarabunPSK" w:cs="TH SarabunPSK"/>
          <w:cs/>
        </w:rPr>
        <w:t>๒๕๐ องค์     มาประชุมพร้อมกันโดยมิได้นัดหมาย และพระอรหันต์เหล่านี้เป็นผู้ที่ได้รับการอุปสมบทจากพระพุทธเจ้าโดยตรง หรือเป็นที่รู้จักกันโดยทั่วไปว่าจาตุ</w:t>
      </w:r>
      <w:proofErr w:type="spellStart"/>
      <w:r w:rsidRPr="009E180A">
        <w:rPr>
          <w:rFonts w:ascii="TH SarabunPSK" w:hAnsi="TH SarabunPSK" w:cs="TH SarabunPSK"/>
          <w:cs/>
        </w:rPr>
        <w:t>รงค</w:t>
      </w:r>
      <w:proofErr w:type="spellEnd"/>
      <w:r w:rsidRPr="009E180A">
        <w:rPr>
          <w:rFonts w:ascii="TH SarabunPSK" w:hAnsi="TH SarabunPSK" w:cs="TH SarabunPSK"/>
          <w:cs/>
        </w:rPr>
        <w:t>สันนิบาต แปลว่า การประชุมที่พร้อมด้วยองค์ ๔ ซึ่งในวันดังกล่าวพระพุทธองค์ได้วางหลักการสำคัญของพระพุทธศาสนา ได้แก่ ไม่ทำความชั่ว ทำแต่ความดี ทำจิตใจให้บริสุทธิ์ ในการนี้พุทธศาสนิกชนจึงถือเป็นประเพณีที่จะบำเพ็ญกุศล ทำบุญตักบาตร บริจาคทาน รักษาศีล ฟังธรรม ปฏิบัติธรรม สวดมนต์ เวียนเทียนรอบพระอุโบสถ พระสถูปเจดีย์ เป็นต้น ดังนั้น งานส่งเสริมคุณธรรม จริยธรรม               กลุ่มบริหารทั่วไป โรงเรียนเมืองกาฬสินธุ์ จึงได้จัดกิจกรรมทำบุญตักบาตรเนื่องในวันมาฆบูชา ประจำปีการศึกษา ๒๕๖๓ ขึ้นเพื่อเป็นการสืบทอดเจตนารมณ์ และสืบสานวัฒนธรรมประเพณีอันดีงามของพุทธศาสนิกชน โดยเฉพาะอย่างยิ่งเพื่อจรรโลงพระพุทธศาสนาอันเป็นศาสนาประจำชาติไทย ให้วัฒนาถาวรคู่ชาติไทยตลอดไป</w:t>
      </w:r>
    </w:p>
    <w:p w14:paraId="3496612A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</w:p>
    <w:p w14:paraId="081A59C9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๒</w:t>
      </w:r>
      <w:r w:rsidRPr="009E180A">
        <w:rPr>
          <w:rFonts w:ascii="TH SarabunPSK" w:hAnsi="TH SarabunPSK" w:cs="TH SarabunPSK"/>
          <w:b/>
          <w:bCs/>
          <w:cs/>
        </w:rPr>
        <w:t>.  วัตถุประสงค์</w:t>
      </w:r>
    </w:p>
    <w:p w14:paraId="75F3191B" w14:textId="77777777" w:rsidR="00923E5C" w:rsidRPr="009E180A" w:rsidRDefault="00923E5C" w:rsidP="00923E5C">
      <w:pPr>
        <w:pStyle w:val="af1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เพื่อรณรงค์ ปลูกจิตสำนึก ให้นักเรียน ตระหนักถึงความสำคัญในวันมาฆบูชา</w:t>
      </w:r>
    </w:p>
    <w:p w14:paraId="0A171DA5" w14:textId="77777777" w:rsidR="00923E5C" w:rsidRPr="009E180A" w:rsidRDefault="00923E5C" w:rsidP="00923E5C">
      <w:pPr>
        <w:pStyle w:val="af1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เพื่อเสริมสร้าง ปลูกฝังคุณธรรมจริยธรรมแก่นักเรียน ได้นำไปใช้ในชีวิตประจำวัน</w:t>
      </w:r>
    </w:p>
    <w:p w14:paraId="33D8E7BB" w14:textId="77777777" w:rsidR="00923E5C" w:rsidRPr="009E180A" w:rsidRDefault="00923E5C" w:rsidP="00923E5C">
      <w:pPr>
        <w:pStyle w:val="af1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เพื่อจรรโลงสังคมไทยให้เป็นสังคมดีมีคุณธรรมจริยธรรมอย่างยั่งยืน โดยใช้มิติทางศาสนา</w:t>
      </w:r>
    </w:p>
    <w:p w14:paraId="233ED1E5" w14:textId="77777777" w:rsidR="00923E5C" w:rsidRPr="009E180A" w:rsidRDefault="00923E5C" w:rsidP="00923E5C">
      <w:pPr>
        <w:pStyle w:val="af1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เพื่อน้อมถวายเป็นพระราชกุศลแด่พระบาทสมเด็จพระเจ้าอยู่หัว</w:t>
      </w:r>
    </w:p>
    <w:p w14:paraId="3C06F351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</w:p>
    <w:p w14:paraId="71B13BF2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๓</w:t>
      </w:r>
      <w:r w:rsidRPr="009E180A">
        <w:rPr>
          <w:rFonts w:ascii="TH SarabunPSK" w:hAnsi="TH SarabunPSK" w:cs="TH SarabunPSK"/>
          <w:b/>
          <w:bCs/>
          <w:cs/>
        </w:rPr>
        <w:t>.  เป้าหมาย</w:t>
      </w:r>
    </w:p>
    <w:p w14:paraId="3755A4BB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  <w:b/>
          <w:bCs/>
          <w:cs/>
        </w:rPr>
        <w:tab/>
        <w:t>ด้านปริมาณ</w:t>
      </w:r>
    </w:p>
    <w:p w14:paraId="6B9D7079" w14:textId="77777777" w:rsidR="00923E5C" w:rsidRPr="009E180A" w:rsidRDefault="00923E5C" w:rsidP="00923E5C">
      <w:pPr>
        <w:rPr>
          <w:rFonts w:ascii="TH SarabunPSK" w:hAnsi="TH SarabunPSK" w:cs="TH SarabunPSK"/>
        </w:rPr>
      </w:pPr>
      <w:r w:rsidRPr="009E180A">
        <w:rPr>
          <w:rFonts w:ascii="TH SarabunPSK" w:hAnsi="TH SarabunPSK" w:cs="TH SarabunPSK"/>
          <w:cs/>
        </w:rPr>
        <w:tab/>
        <w:t>นักเรียน ชั้นมัธยมศึกษาปีที่ ๑ ถึงชั้นมัธยมศึกษาปีที่ ๖ โรงเรียนเมืองกาฬสินธุ์</w:t>
      </w:r>
      <w:r w:rsidRPr="009E180A">
        <w:rPr>
          <w:rFonts w:ascii="TH SarabunPSK" w:hAnsi="TH SarabunPSK" w:cs="TH SarabunPSK"/>
          <w:b/>
          <w:bCs/>
          <w:cs/>
        </w:rPr>
        <w:t xml:space="preserve">  </w:t>
      </w:r>
      <w:r w:rsidRPr="009E180A">
        <w:rPr>
          <w:rFonts w:ascii="TH SarabunPSK" w:hAnsi="TH SarabunPSK" w:cs="TH SarabunPSK"/>
          <w:cs/>
        </w:rPr>
        <w:t>ได้ตระหนักถึงความสำคัญในวันมาฆบูชา</w:t>
      </w:r>
    </w:p>
    <w:p w14:paraId="11F0CA4C" w14:textId="77777777" w:rsidR="00923E5C" w:rsidRPr="009E180A" w:rsidRDefault="00923E5C" w:rsidP="00923E5C">
      <w:pPr>
        <w:ind w:firstLine="720"/>
        <w:rPr>
          <w:rFonts w:ascii="TH SarabunPSK" w:hAnsi="TH SarabunPSK" w:cs="TH SarabunPSK"/>
          <w:b/>
          <w:bCs/>
        </w:rPr>
      </w:pPr>
      <w:r w:rsidRPr="009E180A">
        <w:rPr>
          <w:rFonts w:ascii="TH SarabunPSK" w:hAnsi="TH SarabunPSK" w:cs="TH SarabunPSK"/>
          <w:b/>
          <w:bCs/>
          <w:cs/>
        </w:rPr>
        <w:t>ด้านคุณภาพ</w:t>
      </w:r>
    </w:p>
    <w:p w14:paraId="5D8D6E4B" w14:textId="77777777" w:rsidR="00923E5C" w:rsidRPr="009E180A" w:rsidRDefault="00923E5C" w:rsidP="00923E5C">
      <w:pPr>
        <w:pStyle w:val="af1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นักเรียน ร้อยละ ๑๐๐  ได้สืบสานวัฒนธรรมประเพณีอันดีงามของพุทธศาสนิกชน</w:t>
      </w:r>
    </w:p>
    <w:p w14:paraId="15CD254A" w14:textId="77777777" w:rsidR="00923E5C" w:rsidRPr="009E180A" w:rsidRDefault="00923E5C" w:rsidP="00923E5C">
      <w:pPr>
        <w:pStyle w:val="af1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นักเรียน ร้อยละ ๙๘  สามารถเสริมสร้าง ปลูกฝังคุณธรรมจริยธรรมแก่นักเรียน ได้นำไปใช้ใน</w:t>
      </w:r>
    </w:p>
    <w:p w14:paraId="7A1C4CE3" w14:textId="77777777" w:rsidR="00923E5C" w:rsidRPr="009E180A" w:rsidRDefault="00923E5C" w:rsidP="00923E5C">
      <w:pPr>
        <w:pStyle w:val="af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ชีวิตประจำวัน</w:t>
      </w:r>
    </w:p>
    <w:p w14:paraId="2ABEABD5" w14:textId="77777777" w:rsidR="00923E5C" w:rsidRPr="009E180A" w:rsidRDefault="00923E5C" w:rsidP="00923E5C">
      <w:pPr>
        <w:pStyle w:val="af1"/>
        <w:spacing w:after="0" w:line="240" w:lineRule="auto"/>
        <w:ind w:left="1070"/>
        <w:rPr>
          <w:rFonts w:ascii="TH SarabunPSK" w:hAnsi="TH SarabunPSK" w:cs="TH SarabunPSK"/>
          <w:sz w:val="32"/>
          <w:szCs w:val="32"/>
          <w:cs/>
        </w:rPr>
        <w:sectPr w:rsidR="00923E5C" w:rsidRPr="009E180A" w:rsidSect="00FD21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D2DE85" w14:textId="77777777" w:rsidR="00923E5C" w:rsidRPr="009E180A" w:rsidRDefault="00923E5C" w:rsidP="00923E5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๔</w:t>
      </w:r>
      <w:r w:rsidRPr="009E180A">
        <w:rPr>
          <w:rFonts w:ascii="TH SarabunPSK" w:hAnsi="TH SarabunPSK" w:cs="TH SarabunPSK"/>
          <w:b/>
          <w:bCs/>
          <w:cs/>
        </w:rPr>
        <w:t>.  ผลที่คาดว่าจะได้รับ</w:t>
      </w:r>
    </w:p>
    <w:p w14:paraId="07AF93D9" w14:textId="77777777" w:rsidR="00923E5C" w:rsidRPr="009E180A" w:rsidRDefault="00923E5C" w:rsidP="00923E5C">
      <w:pPr>
        <w:pStyle w:val="af1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นักเรียน ตระหนักถึงความสำคัญในวันมาฆบูชา</w:t>
      </w:r>
    </w:p>
    <w:p w14:paraId="75C7A54D" w14:textId="77777777" w:rsidR="00923E5C" w:rsidRPr="009E180A" w:rsidRDefault="00923E5C" w:rsidP="00923E5C">
      <w:pPr>
        <w:pStyle w:val="af1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เสริมสร้าง ปลูกฝังคุณธรรมจริยธรรมแก่นักเรียน ได้นำไปใช้ในชีวิตประจำวัน</w:t>
      </w:r>
    </w:p>
    <w:p w14:paraId="071D6107" w14:textId="77777777" w:rsidR="00923E5C" w:rsidRPr="009E180A" w:rsidRDefault="00923E5C" w:rsidP="00923E5C">
      <w:pPr>
        <w:pStyle w:val="af1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สังคมไทยให้เป็นสังคมดีมีคุณธรรมจริยธรรมอย่างยั่งยืน โดยใช้มิติทางศาสนา</w:t>
      </w:r>
    </w:p>
    <w:p w14:paraId="0D200C4F" w14:textId="77777777" w:rsidR="00923E5C" w:rsidRPr="009E180A" w:rsidRDefault="00923E5C" w:rsidP="00923E5C">
      <w:pPr>
        <w:pStyle w:val="af1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180A">
        <w:rPr>
          <w:rFonts w:ascii="TH SarabunPSK" w:hAnsi="TH SarabunPSK" w:cs="TH SarabunPSK"/>
          <w:sz w:val="32"/>
          <w:szCs w:val="32"/>
          <w:cs/>
        </w:rPr>
        <w:t>น้อมถวายเป็นพระราชกุศลแด่พระบาทสมเด็จพระเจ้าอยู่หัว</w:t>
      </w:r>
    </w:p>
    <w:p w14:paraId="2184E01C" w14:textId="77777777" w:rsidR="00923E5C" w:rsidRDefault="00923E5C" w:rsidP="00923E5C">
      <w:pPr>
        <w:rPr>
          <w:rFonts w:ascii="TH SarabunPSK" w:hAnsi="TH SarabunPSK" w:cs="TH SarabunPSK"/>
          <w:b/>
          <w:bCs/>
        </w:rPr>
      </w:pPr>
    </w:p>
    <w:p w14:paraId="01964880" w14:textId="77777777" w:rsidR="00923E5C" w:rsidRDefault="00923E5C" w:rsidP="00923E5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๕</w:t>
      </w:r>
      <w:r>
        <w:rPr>
          <w:rFonts w:ascii="TH SarabunPSK" w:hAnsi="TH SarabunPSK" w:cs="TH SarabunPSK"/>
          <w:b/>
          <w:bCs/>
        </w:rPr>
        <w:t xml:space="preserve">.  </w:t>
      </w:r>
      <w:r w:rsidRPr="009E180A">
        <w:rPr>
          <w:rFonts w:ascii="TH SarabunPSK" w:hAnsi="TH SarabunPSK" w:cs="TH SarabunPSK"/>
          <w:b/>
          <w:bCs/>
          <w:cs/>
        </w:rPr>
        <w:t>วิธีการดำเนินงาน</w:t>
      </w:r>
    </w:p>
    <w:p w14:paraId="7D67FE0F" w14:textId="77777777" w:rsidR="00923E5C" w:rsidRPr="00C91857" w:rsidRDefault="00923E5C" w:rsidP="00923E5C">
      <w:pPr>
        <w:spacing w:after="120"/>
        <w:ind w:firstLine="720"/>
        <w:jc w:val="center"/>
        <w:rPr>
          <w:rFonts w:ascii="TH SarabunPSK" w:hAnsi="TH SarabunPSK" w:cs="TH SarabunPSK"/>
          <w:b/>
          <w:bCs/>
        </w:rPr>
      </w:pPr>
      <w:r w:rsidRPr="00C91857">
        <w:rPr>
          <w:rFonts w:ascii="TH SarabunPSK" w:hAnsi="TH SarabunPSK" w:cs="TH SarabunPSK"/>
          <w:b/>
          <w:bCs/>
          <w:cs/>
        </w:rPr>
        <w:t>ตารางการปฏิบัติงานกิจกรรมทำบุญตักบาตรเนื่องในวันมาฆบูชา ประจำปีการศึกษา ๒๕๖๓</w:t>
      </w:r>
    </w:p>
    <w:tbl>
      <w:tblPr>
        <w:tblStyle w:val="ad"/>
        <w:tblW w:w="9606" w:type="dxa"/>
        <w:tblInd w:w="113" w:type="dxa"/>
        <w:tblLook w:val="04A0" w:firstRow="1" w:lastRow="0" w:firstColumn="1" w:lastColumn="0" w:noHBand="0" w:noVBand="1"/>
      </w:tblPr>
      <w:tblGrid>
        <w:gridCol w:w="3080"/>
        <w:gridCol w:w="4399"/>
        <w:gridCol w:w="2127"/>
      </w:tblGrid>
      <w:tr w:rsidR="00923E5C" w:rsidRPr="001F3FA5" w14:paraId="3144632F" w14:textId="77777777" w:rsidTr="007711A8">
        <w:trPr>
          <w:tblHeader/>
        </w:trPr>
        <w:tc>
          <w:tcPr>
            <w:tcW w:w="3080" w:type="dxa"/>
          </w:tcPr>
          <w:p w14:paraId="198A820F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3FA5">
              <w:rPr>
                <w:rFonts w:ascii="TH SarabunPSK" w:hAnsi="TH SarabunPSK" w:cs="TH SarabunPSK"/>
                <w:b/>
                <w:bCs/>
                <w:cs/>
              </w:rPr>
              <w:t>ขั้นตอนการปฏิบัติงาน</w:t>
            </w:r>
          </w:p>
        </w:tc>
        <w:tc>
          <w:tcPr>
            <w:tcW w:w="4399" w:type="dxa"/>
          </w:tcPr>
          <w:p w14:paraId="71AC3B29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3FA5">
              <w:rPr>
                <w:rFonts w:ascii="TH SarabunPSK" w:hAnsi="TH SarabunPSK" w:cs="TH SarabunPSK"/>
                <w:b/>
                <w:bCs/>
                <w:cs/>
              </w:rPr>
              <w:t>วิธีการ</w:t>
            </w:r>
          </w:p>
        </w:tc>
        <w:tc>
          <w:tcPr>
            <w:tcW w:w="2127" w:type="dxa"/>
          </w:tcPr>
          <w:p w14:paraId="77667932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F3FA5">
              <w:rPr>
                <w:rFonts w:ascii="TH SarabunPSK" w:hAnsi="TH SarabunPSK" w:cs="TH SarabunPSK"/>
                <w:b/>
                <w:bCs/>
                <w:cs/>
              </w:rPr>
              <w:t>ว/ด/ป</w:t>
            </w:r>
          </w:p>
        </w:tc>
      </w:tr>
      <w:tr w:rsidR="00923E5C" w:rsidRPr="001F3FA5" w14:paraId="4E4217BB" w14:textId="77777777" w:rsidTr="007711A8">
        <w:tc>
          <w:tcPr>
            <w:tcW w:w="3080" w:type="dxa"/>
          </w:tcPr>
          <w:p w14:paraId="279DCAD5" w14:textId="77777777" w:rsidR="00923E5C" w:rsidRPr="001F3FA5" w:rsidRDefault="00923E5C" w:rsidP="007711A8">
            <w:pPr>
              <w:rPr>
                <w:rFonts w:ascii="TH SarabunPSK" w:hAnsi="TH SarabunPSK" w:cs="TH SarabunPSK"/>
                <w:b/>
                <w:bCs/>
              </w:rPr>
            </w:pPr>
            <w:r w:rsidRPr="001F3FA5">
              <w:rPr>
                <w:rFonts w:ascii="TH SarabunPSK" w:hAnsi="TH SarabunPSK" w:cs="TH SarabunPSK"/>
                <w:b/>
                <w:bCs/>
                <w:cs/>
              </w:rPr>
              <w:t>ขั้นการวางแผน</w:t>
            </w:r>
            <w:r w:rsidRPr="001F3FA5">
              <w:rPr>
                <w:rFonts w:ascii="TH SarabunPSK" w:hAnsi="TH SarabunPSK" w:cs="TH SarabunPSK"/>
                <w:b/>
                <w:bCs/>
              </w:rPr>
              <w:t xml:space="preserve"> (Plan)</w:t>
            </w:r>
          </w:p>
          <w:p w14:paraId="6B7B0F2A" w14:textId="77777777" w:rsidR="00923E5C" w:rsidRPr="001F3FA5" w:rsidRDefault="00923E5C" w:rsidP="007711A8">
            <w:pPr>
              <w:rPr>
                <w:rFonts w:ascii="TH SarabunPSK" w:hAnsi="TH SarabunPSK" w:cs="TH SarabunPSK"/>
                <w:b/>
                <w:bCs/>
              </w:rPr>
            </w:pPr>
            <w:r w:rsidRPr="007618EA">
              <w:rPr>
                <w:rFonts w:ascii="TH SarabunPSK" w:hAnsi="TH SarabunPSK" w:cs="TH SarabunPSK" w:hint="cs"/>
                <w:cs/>
              </w:rPr>
              <w:t>-</w:t>
            </w:r>
            <w:r w:rsidRPr="001F3FA5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1F3FA5">
              <w:rPr>
                <w:rFonts w:ascii="TH SarabunPSK" w:hAnsi="TH SarabunPSK" w:cs="TH SarabunPSK"/>
                <w:cs/>
              </w:rPr>
              <w:t xml:space="preserve">ประชุมคณะทำงาน </w:t>
            </w:r>
          </w:p>
          <w:p w14:paraId="6B01AA87" w14:textId="77777777" w:rsidR="00923E5C" w:rsidRPr="001F3FA5" w:rsidRDefault="00923E5C" w:rsidP="007711A8">
            <w:pPr>
              <w:pStyle w:val="af1"/>
              <w:spacing w:line="240" w:lineRule="auto"/>
              <w:ind w:left="360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เพื่อวางแผนแนวทางการดำเนินงาน</w:t>
            </w:r>
          </w:p>
        </w:tc>
        <w:tc>
          <w:tcPr>
            <w:tcW w:w="4399" w:type="dxa"/>
          </w:tcPr>
          <w:p w14:paraId="39F7E904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ระดมสมอง ร่วมกันวางแผนการดำเนินงาน</w:t>
            </w:r>
          </w:p>
        </w:tc>
        <w:tc>
          <w:tcPr>
            <w:tcW w:w="2127" w:type="dxa"/>
          </w:tcPr>
          <w:p w14:paraId="76B30E8C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๑ กุมภาพันธ์ ๒๕๖๔</w:t>
            </w:r>
          </w:p>
        </w:tc>
      </w:tr>
      <w:tr w:rsidR="00923E5C" w:rsidRPr="001F3FA5" w14:paraId="53F3CA51" w14:textId="77777777" w:rsidTr="007711A8">
        <w:tc>
          <w:tcPr>
            <w:tcW w:w="3080" w:type="dxa"/>
          </w:tcPr>
          <w:p w14:paraId="589538F9" w14:textId="77777777" w:rsidR="00923E5C" w:rsidRPr="001F3FA5" w:rsidRDefault="00923E5C" w:rsidP="007711A8">
            <w:pPr>
              <w:rPr>
                <w:rFonts w:ascii="TH SarabunPSK" w:hAnsi="TH SarabunPSK" w:cs="TH SarabunPSK"/>
                <w:b/>
                <w:bCs/>
              </w:rPr>
            </w:pPr>
            <w:r w:rsidRPr="001F3FA5">
              <w:rPr>
                <w:rFonts w:ascii="TH SarabunPSK" w:hAnsi="TH SarabunPSK" w:cs="TH SarabunPSK"/>
                <w:b/>
                <w:bCs/>
                <w:cs/>
              </w:rPr>
              <w:t>ขั้นการดำเนินการ (</w:t>
            </w:r>
            <w:r w:rsidRPr="001F3FA5">
              <w:rPr>
                <w:rFonts w:ascii="TH SarabunPSK" w:hAnsi="TH SarabunPSK" w:cs="TH SarabunPSK"/>
                <w:b/>
                <w:bCs/>
              </w:rPr>
              <w:t>Do</w:t>
            </w:r>
            <w:r w:rsidRPr="001F3FA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6FB792B4" w14:textId="77777777" w:rsidR="00923E5C" w:rsidRPr="001F3FA5" w:rsidRDefault="00923E5C" w:rsidP="00923E5C">
            <w:pPr>
              <w:pStyle w:val="af1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ขออนุมัติการจัดกิจกรรม</w:t>
            </w:r>
          </w:p>
        </w:tc>
        <w:tc>
          <w:tcPr>
            <w:tcW w:w="4399" w:type="dxa"/>
          </w:tcPr>
          <w:p w14:paraId="7083F2F5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 xml:space="preserve">หัวหน้างานส่งเสริมคุณธรรม จริยธรรม </w:t>
            </w:r>
            <w:r w:rsidRPr="001F3FA5">
              <w:rPr>
                <w:rFonts w:ascii="TH SarabunPSK" w:hAnsi="TH SarabunPSK" w:cs="TH SarabunPSK" w:hint="cs"/>
                <w:cs/>
              </w:rPr>
              <w:t xml:space="preserve">    </w:t>
            </w:r>
            <w:r w:rsidRPr="001F3FA5">
              <w:rPr>
                <w:rFonts w:ascii="TH SarabunPSK" w:hAnsi="TH SarabunPSK" w:cs="TH SarabunPSK"/>
                <w:cs/>
              </w:rPr>
              <w:t>กลุ่มบริหารทั่วไป</w:t>
            </w:r>
            <w:r w:rsidRPr="001F3FA5">
              <w:rPr>
                <w:rFonts w:ascii="TH SarabunPSK" w:hAnsi="TH SarabunPSK" w:cs="TH SarabunPSK"/>
              </w:rPr>
              <w:t xml:space="preserve"> </w:t>
            </w:r>
            <w:r w:rsidRPr="001F3FA5">
              <w:rPr>
                <w:rFonts w:ascii="TH SarabunPSK" w:hAnsi="TH SarabunPSK" w:cs="TH SarabunPSK"/>
                <w:cs/>
              </w:rPr>
              <w:t>ทำบันทึกข้อความ</w:t>
            </w:r>
          </w:p>
          <w:p w14:paraId="110C8CAE" w14:textId="77777777" w:rsidR="00923E5C" w:rsidRPr="001F3FA5" w:rsidRDefault="00923E5C" w:rsidP="007711A8">
            <w:pPr>
              <w:pStyle w:val="af1"/>
              <w:spacing w:line="240" w:lineRule="auto"/>
              <w:ind w:left="360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ขออนุญาตจัดกิจกรรม และขออนุมัติงบประมาณในการจัดกิจกรรม</w:t>
            </w:r>
          </w:p>
        </w:tc>
        <w:tc>
          <w:tcPr>
            <w:tcW w:w="2127" w:type="dxa"/>
          </w:tcPr>
          <w:p w14:paraId="297DA370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๑</w:t>
            </w:r>
            <w:r w:rsidRPr="001F3FA5">
              <w:rPr>
                <w:rFonts w:ascii="TH SarabunPSK" w:hAnsi="TH SarabunPSK" w:cs="TH SarabunPSK" w:hint="cs"/>
                <w:cs/>
              </w:rPr>
              <w:t>๐</w:t>
            </w:r>
            <w:r w:rsidRPr="001F3FA5">
              <w:rPr>
                <w:rFonts w:ascii="TH SarabunPSK" w:hAnsi="TH SarabunPSK" w:cs="TH SarabunPSK"/>
                <w:cs/>
              </w:rPr>
              <w:t xml:space="preserve"> กุมภาพันธ์ ๒๕๖๔</w:t>
            </w:r>
          </w:p>
        </w:tc>
      </w:tr>
      <w:tr w:rsidR="00923E5C" w:rsidRPr="001F3FA5" w14:paraId="61866CFA" w14:textId="77777777" w:rsidTr="007711A8">
        <w:tc>
          <w:tcPr>
            <w:tcW w:w="3080" w:type="dxa"/>
          </w:tcPr>
          <w:p w14:paraId="4AA55BF8" w14:textId="77777777" w:rsidR="00923E5C" w:rsidRPr="001F3FA5" w:rsidRDefault="00923E5C" w:rsidP="00923E5C">
            <w:pPr>
              <w:pStyle w:val="af1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กำหนดผู้รับผิดชอบฝ่ายต่าง ๆ ของกิจกรรม</w:t>
            </w:r>
          </w:p>
        </w:tc>
        <w:tc>
          <w:tcPr>
            <w:tcW w:w="4399" w:type="dxa"/>
          </w:tcPr>
          <w:p w14:paraId="44C60B11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แบ่งผู้รับผิดชอบแต่ละกิจกรรมและหน้าที่ฝ่ายต่าง ๆ ของกิจกรรม</w:t>
            </w:r>
          </w:p>
        </w:tc>
        <w:tc>
          <w:tcPr>
            <w:tcW w:w="2127" w:type="dxa"/>
            <w:vMerge w:val="restart"/>
          </w:tcPr>
          <w:p w14:paraId="7CA35A12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๑</w:t>
            </w:r>
            <w:r w:rsidRPr="001F3FA5">
              <w:rPr>
                <w:rFonts w:ascii="TH SarabunPSK" w:hAnsi="TH SarabunPSK" w:cs="TH SarabunPSK" w:hint="cs"/>
                <w:cs/>
              </w:rPr>
              <w:t>๘</w:t>
            </w:r>
            <w:r w:rsidRPr="001F3FA5">
              <w:rPr>
                <w:rFonts w:ascii="TH SarabunPSK" w:hAnsi="TH SarabunPSK" w:cs="TH SarabunPSK"/>
                <w:cs/>
              </w:rPr>
              <w:t xml:space="preserve"> กุมภาพันธ์ ๒๕๖๔</w:t>
            </w:r>
          </w:p>
          <w:p w14:paraId="21C36F02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23E5C" w:rsidRPr="001F3FA5" w14:paraId="44D97DDA" w14:textId="77777777" w:rsidTr="007711A8">
        <w:tc>
          <w:tcPr>
            <w:tcW w:w="3080" w:type="dxa"/>
          </w:tcPr>
          <w:p w14:paraId="7D0F9712" w14:textId="77777777" w:rsidR="00923E5C" w:rsidRPr="001F3FA5" w:rsidRDefault="00923E5C" w:rsidP="00923E5C">
            <w:pPr>
              <w:pStyle w:val="af1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กำหนดงบประมาณและระยะเวลาการดำเนินงาน</w:t>
            </w:r>
          </w:p>
        </w:tc>
        <w:tc>
          <w:tcPr>
            <w:tcW w:w="4399" w:type="dxa"/>
          </w:tcPr>
          <w:p w14:paraId="5A238F17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ประมาณการค่าใช้จ่ายของการจัดกิจกรรม</w:t>
            </w:r>
          </w:p>
          <w:p w14:paraId="21354172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กำหนดระยะเวลาในการดำเนินงาน</w:t>
            </w:r>
          </w:p>
        </w:tc>
        <w:tc>
          <w:tcPr>
            <w:tcW w:w="2127" w:type="dxa"/>
            <w:vMerge/>
          </w:tcPr>
          <w:p w14:paraId="131C6EF6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23E5C" w:rsidRPr="001F3FA5" w14:paraId="68A50E33" w14:textId="77777777" w:rsidTr="007711A8">
        <w:tc>
          <w:tcPr>
            <w:tcW w:w="3080" w:type="dxa"/>
          </w:tcPr>
          <w:p w14:paraId="66BDEDA8" w14:textId="77777777" w:rsidR="00923E5C" w:rsidRPr="001F3FA5" w:rsidRDefault="00923E5C" w:rsidP="00923E5C">
            <w:pPr>
              <w:pStyle w:val="af1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ตรวจสอบความพร้อมในการดำเนินงานของฝ่ายต่าง ๆ ตามแผนที่กำหนด</w:t>
            </w:r>
          </w:p>
        </w:tc>
        <w:tc>
          <w:tcPr>
            <w:tcW w:w="4399" w:type="dxa"/>
          </w:tcPr>
          <w:p w14:paraId="1F534197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 xml:space="preserve">ตรวจสอบความพร้อมในการดำเนินงานของฝ่ายต่าง ๆ </w:t>
            </w:r>
          </w:p>
        </w:tc>
        <w:tc>
          <w:tcPr>
            <w:tcW w:w="2127" w:type="dxa"/>
          </w:tcPr>
          <w:p w14:paraId="5808057C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๒๒ กุมภาพันธ์ ๒๕๖๔</w:t>
            </w:r>
          </w:p>
          <w:p w14:paraId="46C758C3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23E5C" w:rsidRPr="001F3FA5" w14:paraId="2AA5932C" w14:textId="77777777" w:rsidTr="007711A8">
        <w:tc>
          <w:tcPr>
            <w:tcW w:w="3080" w:type="dxa"/>
          </w:tcPr>
          <w:p w14:paraId="1F1EA0CF" w14:textId="77777777" w:rsidR="00923E5C" w:rsidRPr="001F3FA5" w:rsidRDefault="00923E5C" w:rsidP="00923E5C">
            <w:pPr>
              <w:pStyle w:val="af1"/>
              <w:numPr>
                <w:ilvl w:val="0"/>
                <w:numId w:val="4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ดำเนินการตามแผนที่วางไว้</w:t>
            </w:r>
          </w:p>
        </w:tc>
        <w:tc>
          <w:tcPr>
            <w:tcW w:w="4399" w:type="dxa"/>
          </w:tcPr>
          <w:p w14:paraId="750BD659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ลงมือปฏิบัติงานตามแผนที่วางไว้</w:t>
            </w:r>
          </w:p>
        </w:tc>
        <w:tc>
          <w:tcPr>
            <w:tcW w:w="2127" w:type="dxa"/>
          </w:tcPr>
          <w:p w14:paraId="622B1A87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๒๔ กุมภาพันธ์ ๒๕๖๔</w:t>
            </w:r>
          </w:p>
        </w:tc>
      </w:tr>
      <w:tr w:rsidR="00923E5C" w:rsidRPr="001F3FA5" w14:paraId="58C6A8E3" w14:textId="77777777" w:rsidTr="007711A8">
        <w:tc>
          <w:tcPr>
            <w:tcW w:w="3080" w:type="dxa"/>
          </w:tcPr>
          <w:p w14:paraId="2D0BC891" w14:textId="77777777" w:rsidR="00923E5C" w:rsidRPr="001F3FA5" w:rsidRDefault="00923E5C" w:rsidP="007711A8">
            <w:pPr>
              <w:rPr>
                <w:rFonts w:ascii="TH SarabunPSK" w:hAnsi="TH SarabunPSK" w:cs="TH SarabunPSK"/>
                <w:b/>
                <w:bCs/>
              </w:rPr>
            </w:pPr>
            <w:r w:rsidRPr="001F3FA5">
              <w:rPr>
                <w:rFonts w:ascii="TH SarabunPSK" w:hAnsi="TH SarabunPSK" w:cs="TH SarabunPSK"/>
                <w:b/>
                <w:bCs/>
                <w:cs/>
              </w:rPr>
              <w:t>ขั้นตอนการสรุป ตรวจสอบ และประเมินผลกิจกรรม (</w:t>
            </w:r>
            <w:r w:rsidRPr="001F3FA5">
              <w:rPr>
                <w:rFonts w:ascii="TH SarabunPSK" w:hAnsi="TH SarabunPSK" w:cs="TH SarabunPSK"/>
                <w:b/>
                <w:bCs/>
              </w:rPr>
              <w:t>Check</w:t>
            </w:r>
            <w:r w:rsidRPr="001F3FA5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381A2464" w14:textId="77777777" w:rsidR="00923E5C" w:rsidRPr="001F3FA5" w:rsidRDefault="00923E5C" w:rsidP="00923E5C">
            <w:pPr>
              <w:pStyle w:val="af1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รวบรวมผลที่ได้จากการประเมินกิจกรรม</w:t>
            </w:r>
          </w:p>
        </w:tc>
        <w:tc>
          <w:tcPr>
            <w:tcW w:w="4399" w:type="dxa"/>
          </w:tcPr>
          <w:p w14:paraId="5DF2CF44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นำผลจากแบบประเมินการเข้าร่วมกิจกรรมมาวิเคราะห์ และหาค่าทางสถิติ</w:t>
            </w:r>
          </w:p>
        </w:tc>
        <w:tc>
          <w:tcPr>
            <w:tcW w:w="2127" w:type="dxa"/>
            <w:vMerge w:val="restart"/>
          </w:tcPr>
          <w:p w14:paraId="470653B9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๑ มีนาคม ๒๕๖๔</w:t>
            </w:r>
          </w:p>
        </w:tc>
      </w:tr>
      <w:tr w:rsidR="00923E5C" w:rsidRPr="001F3FA5" w14:paraId="090C5F00" w14:textId="77777777" w:rsidTr="007711A8">
        <w:tc>
          <w:tcPr>
            <w:tcW w:w="3080" w:type="dxa"/>
          </w:tcPr>
          <w:p w14:paraId="5849EDA5" w14:textId="77777777" w:rsidR="00923E5C" w:rsidRPr="001F3FA5" w:rsidRDefault="00923E5C" w:rsidP="00923E5C">
            <w:pPr>
              <w:pStyle w:val="af1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ประชุมสรุปผลและปัญหาของกิจกรรม</w:t>
            </w:r>
          </w:p>
        </w:tc>
        <w:tc>
          <w:tcPr>
            <w:tcW w:w="4399" w:type="dxa"/>
          </w:tcPr>
          <w:p w14:paraId="272EC356" w14:textId="77777777" w:rsidR="00923E5C" w:rsidRPr="001F3FA5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1F3FA5">
              <w:rPr>
                <w:rFonts w:ascii="TH SarabunPSK" w:hAnsi="TH SarabunPSK" w:cs="TH SarabunPSK"/>
                <w:cs/>
              </w:rPr>
              <w:t>ประชุมชี้แจงการสรุปผลจากแบบประเมินการเข้าร่วมกิจกรรมและรวบรวมปัญหา/อุปสรรค ของกิจกรรม</w:t>
            </w:r>
          </w:p>
        </w:tc>
        <w:tc>
          <w:tcPr>
            <w:tcW w:w="2127" w:type="dxa"/>
            <w:vMerge/>
          </w:tcPr>
          <w:p w14:paraId="48087F67" w14:textId="77777777" w:rsidR="00923E5C" w:rsidRPr="001F3FA5" w:rsidRDefault="00923E5C" w:rsidP="007711A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23E5C" w:rsidRPr="00DA3838" w14:paraId="2587438A" w14:textId="77777777" w:rsidTr="007711A8">
        <w:tc>
          <w:tcPr>
            <w:tcW w:w="3080" w:type="dxa"/>
          </w:tcPr>
          <w:p w14:paraId="3AA5288A" w14:textId="77777777" w:rsidR="00923E5C" w:rsidRPr="00DA3838" w:rsidRDefault="00923E5C" w:rsidP="007711A8">
            <w:pPr>
              <w:rPr>
                <w:rFonts w:ascii="TH SarabunPSK" w:hAnsi="TH SarabunPSK" w:cs="TH SarabunPSK"/>
                <w:b/>
                <w:bCs/>
              </w:rPr>
            </w:pPr>
            <w:r w:rsidRPr="00DA3838">
              <w:rPr>
                <w:rFonts w:ascii="TH SarabunPSK" w:hAnsi="TH SarabunPSK" w:cs="TH SarabunPSK"/>
                <w:b/>
                <w:bCs/>
                <w:cs/>
              </w:rPr>
              <w:t>แนวทางการปรับปรุงตามผลการ</w:t>
            </w:r>
            <w:r w:rsidRPr="00DA3838">
              <w:rPr>
                <w:rFonts w:ascii="TH SarabunPSK" w:hAnsi="TH SarabunPSK" w:cs="TH SarabunPSK"/>
                <w:b/>
                <w:bCs/>
                <w:cs/>
              </w:rPr>
              <w:lastRenderedPageBreak/>
              <w:t>ประเมิน (</w:t>
            </w:r>
            <w:r w:rsidRPr="00DA3838">
              <w:rPr>
                <w:rFonts w:ascii="TH SarabunPSK" w:hAnsi="TH SarabunPSK" w:cs="TH SarabunPSK"/>
                <w:b/>
                <w:bCs/>
              </w:rPr>
              <w:t>Act</w:t>
            </w:r>
            <w:r w:rsidRPr="00DA3838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  <w:p w14:paraId="6D11100B" w14:textId="77777777" w:rsidR="00923E5C" w:rsidRPr="00DA3838" w:rsidRDefault="00923E5C" w:rsidP="00923E5C">
            <w:pPr>
              <w:pStyle w:val="af1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cs/>
              </w:rPr>
              <w:t>วิเคราะห์ผลการปฏิบัติงานและข้อเสนอแนะที่ได้จากแบบประเมินความพึงพอใจของการจัดกิจกรรม</w:t>
            </w:r>
          </w:p>
        </w:tc>
        <w:tc>
          <w:tcPr>
            <w:tcW w:w="4399" w:type="dxa"/>
          </w:tcPr>
          <w:p w14:paraId="42A17500" w14:textId="77777777" w:rsidR="00923E5C" w:rsidRPr="00DA3838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cs/>
              </w:rPr>
              <w:lastRenderedPageBreak/>
              <w:t>ร่วมกันวิเคราะห์ปัญหาและแนวทางแก้ไข</w:t>
            </w:r>
          </w:p>
        </w:tc>
        <w:tc>
          <w:tcPr>
            <w:tcW w:w="2127" w:type="dxa"/>
            <w:vMerge w:val="restart"/>
          </w:tcPr>
          <w:p w14:paraId="47125658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 w:rsidRPr="00DA3838">
              <w:rPr>
                <w:rFonts w:ascii="TH SarabunPSK" w:hAnsi="TH SarabunPSK" w:cs="TH SarabunPSK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cs/>
              </w:rPr>
              <w:t>๒๕๖๔</w:t>
            </w:r>
          </w:p>
        </w:tc>
      </w:tr>
      <w:tr w:rsidR="00923E5C" w:rsidRPr="00DA3838" w14:paraId="013A43AA" w14:textId="77777777" w:rsidTr="007711A8">
        <w:tc>
          <w:tcPr>
            <w:tcW w:w="3080" w:type="dxa"/>
          </w:tcPr>
          <w:p w14:paraId="5136C93E" w14:textId="77777777" w:rsidR="00923E5C" w:rsidRPr="00DA3838" w:rsidRDefault="00923E5C" w:rsidP="00923E5C">
            <w:pPr>
              <w:pStyle w:val="af1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cs/>
              </w:rPr>
              <w:lastRenderedPageBreak/>
              <w:t>วิเคราะห์แนวทางการปรับปรุงโครงการ</w:t>
            </w:r>
          </w:p>
        </w:tc>
        <w:tc>
          <w:tcPr>
            <w:tcW w:w="4399" w:type="dxa"/>
          </w:tcPr>
          <w:p w14:paraId="3DD32DA2" w14:textId="77777777" w:rsidR="00923E5C" w:rsidRPr="00DA3838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cs/>
              </w:rPr>
              <w:t>ร่วมกันวิเคราะห์แนวทางการปรับปรุงการจัดกิจกรรม</w:t>
            </w:r>
          </w:p>
        </w:tc>
        <w:tc>
          <w:tcPr>
            <w:tcW w:w="2127" w:type="dxa"/>
            <w:vMerge/>
          </w:tcPr>
          <w:p w14:paraId="698A7F15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23E5C" w:rsidRPr="00DA3838" w14:paraId="49B6A748" w14:textId="77777777" w:rsidTr="007711A8">
        <w:tc>
          <w:tcPr>
            <w:tcW w:w="3080" w:type="dxa"/>
          </w:tcPr>
          <w:p w14:paraId="33428DFA" w14:textId="77777777" w:rsidR="00923E5C" w:rsidRPr="00DA3838" w:rsidRDefault="00923E5C" w:rsidP="00923E5C">
            <w:pPr>
              <w:pStyle w:val="af1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cs/>
              </w:rPr>
              <w:t>จัดทำรายงานสรุปผลโครงการ</w:t>
            </w:r>
          </w:p>
        </w:tc>
        <w:tc>
          <w:tcPr>
            <w:tcW w:w="4399" w:type="dxa"/>
          </w:tcPr>
          <w:p w14:paraId="1B4D72A9" w14:textId="77777777" w:rsidR="00923E5C" w:rsidRPr="00DA3838" w:rsidRDefault="00923E5C" w:rsidP="00923E5C">
            <w:pPr>
              <w:pStyle w:val="af1"/>
              <w:numPr>
                <w:ilvl w:val="0"/>
                <w:numId w:val="5"/>
              </w:numPr>
              <w:spacing w:after="0" w:line="240" w:lineRule="auto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cs/>
              </w:rPr>
              <w:t>สรุปผลการดำเนินงานและจัดทำรูปเล่มรายงานผลการจัดกิจกรรม</w:t>
            </w:r>
          </w:p>
        </w:tc>
        <w:tc>
          <w:tcPr>
            <w:tcW w:w="2127" w:type="dxa"/>
            <w:vMerge/>
          </w:tcPr>
          <w:p w14:paraId="05347D46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7F3C43DD" w14:textId="77777777" w:rsidR="00923E5C" w:rsidRPr="00C91857" w:rsidRDefault="00923E5C" w:rsidP="00923E5C">
      <w:pPr>
        <w:rPr>
          <w:rFonts w:ascii="TH SarabunPSK" w:hAnsi="TH SarabunPSK" w:cs="TH SarabunPSK"/>
          <w:b/>
          <w:bCs/>
        </w:rPr>
      </w:pPr>
    </w:p>
    <w:p w14:paraId="4604818D" w14:textId="77777777" w:rsidR="00923E5C" w:rsidRPr="00DA3838" w:rsidRDefault="00923E5C" w:rsidP="00923E5C">
      <w:pPr>
        <w:pStyle w:val="af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383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สรุปผลการประเมินการจัดกิจกรรมทำบุญตักบาตรเนื่องในวันมาฆบูชา ประจำปีการศึกษา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๒๕๖๓</w:t>
      </w:r>
    </w:p>
    <w:p w14:paraId="35EAD943" w14:textId="77777777" w:rsidR="00923E5C" w:rsidRPr="00DA3838" w:rsidRDefault="00923E5C" w:rsidP="00923E5C">
      <w:pPr>
        <w:pStyle w:val="af2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383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ในวันที่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๒๔</w:t>
      </w:r>
      <w:r w:rsidRPr="00DA38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กุมภาพันธ์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๒๕๖๔</w:t>
      </w:r>
      <w:r w:rsidRPr="00DA38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บริเวณโดมหน้าเสาธง โรงเรียนเมืองกาฬสินธุ์</w:t>
      </w:r>
    </w:p>
    <w:p w14:paraId="0D9DAD6B" w14:textId="77777777" w:rsidR="00923E5C" w:rsidRPr="00DA3838" w:rsidRDefault="00923E5C" w:rsidP="00923E5C">
      <w:pPr>
        <w:rPr>
          <w:rFonts w:ascii="TH SarabunPSK" w:hAnsi="TH SarabunPSK" w:cs="TH SarabunPSK"/>
          <w:b/>
          <w:bCs/>
        </w:rPr>
      </w:pPr>
    </w:p>
    <w:p w14:paraId="75129FAF" w14:textId="77777777" w:rsidR="00923E5C" w:rsidRPr="00DA3838" w:rsidRDefault="00923E5C" w:rsidP="00923E5C">
      <w:pPr>
        <w:rPr>
          <w:rFonts w:ascii="TH SarabunPSK" w:hAnsi="TH SarabunPSK" w:cs="TH SarabunPSK"/>
        </w:rPr>
      </w:pPr>
      <w:r w:rsidRPr="00DA3838">
        <w:rPr>
          <w:rFonts w:ascii="TH SarabunPSK" w:hAnsi="TH SarabunPSK" w:cs="TH SarabunPSK"/>
          <w:b/>
          <w:bCs/>
          <w:cs/>
        </w:rPr>
        <w:t>ข้อมูลทั่วไป</w:t>
      </w:r>
      <w:r w:rsidRPr="00DA3838">
        <w:rPr>
          <w:rFonts w:ascii="TH SarabunPSK" w:hAnsi="TH SarabunPSK" w:cs="TH SarabunPSK"/>
          <w:cs/>
        </w:rPr>
        <w:t xml:space="preserve">    </w:t>
      </w:r>
    </w:p>
    <w:p w14:paraId="6684F728" w14:textId="77777777" w:rsidR="00923E5C" w:rsidRPr="00DA3838" w:rsidRDefault="00923E5C" w:rsidP="00923E5C">
      <w:pPr>
        <w:rPr>
          <w:rFonts w:ascii="TH SarabunPSK" w:hAnsi="TH SarabunPSK" w:cs="TH SarabunPSK"/>
        </w:rPr>
      </w:pPr>
      <w:r w:rsidRPr="00DA3838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ผู้ตอบแบบประเมินเป็นเพศชาย จำนวน ๔๙๘ คน </w:t>
      </w:r>
      <w:r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/>
          <w:cs/>
        </w:rPr>
        <w:t>คิดเป็น ๕๒</w:t>
      </w:r>
      <w:r w:rsidRPr="00DA3838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 xml:space="preserve">๗๐% </w:t>
      </w:r>
      <w:r w:rsidRPr="00DA3838">
        <w:rPr>
          <w:rFonts w:ascii="TH SarabunPSK" w:hAnsi="TH SarabunPSK" w:cs="TH SarabunPSK"/>
          <w:cs/>
        </w:rPr>
        <w:t>ของผู้ตอบแบบประเมินทั้งหมด</w:t>
      </w:r>
    </w:p>
    <w:p w14:paraId="160A99AB" w14:textId="77777777" w:rsidR="00923E5C" w:rsidRPr="00DA3838" w:rsidRDefault="00923E5C" w:rsidP="00923E5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ผู้ตอบแบบประเมินเป็นเพศหญิง จำนวน</w:t>
      </w:r>
      <w:r w:rsidRPr="00DA383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๔๔๗ คน </w:t>
      </w:r>
      <w:r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/>
          <w:cs/>
        </w:rPr>
        <w:t>คิดเป็น ๔๗</w:t>
      </w:r>
      <w:r w:rsidRPr="00DA3838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๓๐% ของผู้ตอบแบบประเมิน</w:t>
      </w:r>
      <w:r w:rsidRPr="00DA3838">
        <w:rPr>
          <w:rFonts w:ascii="TH SarabunPSK" w:hAnsi="TH SarabunPSK" w:cs="TH SarabunPSK"/>
          <w:cs/>
        </w:rPr>
        <w:t xml:space="preserve">ทั้งหมด  </w:t>
      </w:r>
      <w:r w:rsidRPr="00DA3838">
        <w:rPr>
          <w:rFonts w:ascii="TH SarabunPSK" w:hAnsi="TH SarabunPSK" w:cs="TH SarabunPSK"/>
          <w:cs/>
        </w:rPr>
        <w:tab/>
        <w:t xml:space="preserve">ผู้ตอบแบบประเมินเป็นครู/บุคลากรฯ จำนวน </w:t>
      </w:r>
      <w:r>
        <w:rPr>
          <w:rFonts w:ascii="TH SarabunPSK" w:hAnsi="TH SarabunPSK" w:cs="TH SarabunPSK"/>
          <w:cs/>
        </w:rPr>
        <w:t>๖๐</w:t>
      </w:r>
      <w:r w:rsidRPr="00DA383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คน </w:t>
      </w:r>
      <w:r w:rsidRPr="00DA3838">
        <w:rPr>
          <w:rFonts w:ascii="TH SarabunPSK" w:hAnsi="TH SarabunPSK" w:cs="TH SarabunPSK"/>
          <w:cs/>
        </w:rPr>
        <w:t xml:space="preserve">คิดเป็น 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cs/>
        </w:rPr>
        <w:t>๖</w:t>
      </w:r>
      <w:r w:rsidRPr="00DA3838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๓๕</w:t>
      </w:r>
      <w:r w:rsidRPr="00DA3838">
        <w:rPr>
          <w:rFonts w:ascii="TH SarabunPSK" w:hAnsi="TH SarabunPSK" w:cs="TH SarabunPSK"/>
          <w:cs/>
        </w:rPr>
        <w:t>% ของผู้ตอบแบบประเมินทั้งหมด</w:t>
      </w:r>
    </w:p>
    <w:p w14:paraId="2FB5EA52" w14:textId="77777777" w:rsidR="00923E5C" w:rsidRPr="00DA3838" w:rsidRDefault="00923E5C" w:rsidP="00923E5C">
      <w:pPr>
        <w:rPr>
          <w:rFonts w:ascii="TH SarabunPSK" w:hAnsi="TH SarabunPSK" w:cs="TH SarabunPSK"/>
          <w:b/>
          <w:bCs/>
        </w:rPr>
      </w:pPr>
      <w:r w:rsidRPr="00DA3838">
        <w:rPr>
          <w:rFonts w:ascii="TH SarabunPSK" w:hAnsi="TH SarabunPSK" w:cs="TH SarabunPSK"/>
          <w:cs/>
        </w:rPr>
        <w:tab/>
        <w:t>ผู้ตอบแบ</w:t>
      </w:r>
      <w:r>
        <w:rPr>
          <w:rFonts w:ascii="TH SarabunPSK" w:hAnsi="TH SarabunPSK" w:cs="TH SarabunPSK"/>
          <w:cs/>
        </w:rPr>
        <w:t xml:space="preserve">บประเมินเป็นนักเรียน </w:t>
      </w:r>
      <w:r w:rsidRPr="00DA3838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/>
          <w:cs/>
        </w:rPr>
        <w:t>๘๘๕</w:t>
      </w:r>
      <w:r w:rsidRPr="00DA3838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>คน</w:t>
      </w:r>
      <w:r w:rsidRPr="00DA383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</w:t>
      </w:r>
      <w:r w:rsidRPr="00DA3838">
        <w:rPr>
          <w:rFonts w:ascii="TH SarabunPSK" w:hAnsi="TH SarabunPSK" w:cs="TH SarabunPSK"/>
          <w:cs/>
        </w:rPr>
        <w:t>คิดเป็น</w:t>
      </w:r>
      <w:r>
        <w:rPr>
          <w:rFonts w:ascii="TH SarabunPSK" w:hAnsi="TH SarabunPSK" w:cs="TH SarabunPSK"/>
          <w:cs/>
        </w:rPr>
        <w:t xml:space="preserve"> ๙๓</w:t>
      </w:r>
      <w:r w:rsidRPr="00DA3838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๖๕</w:t>
      </w:r>
      <w:r w:rsidRPr="00DA3838">
        <w:rPr>
          <w:rFonts w:ascii="TH SarabunPSK" w:hAnsi="TH SarabunPSK" w:cs="TH SarabunPSK"/>
          <w:cs/>
        </w:rPr>
        <w:t>% ของผู้ตอบแบบประเมินทั้งหมด</w:t>
      </w:r>
    </w:p>
    <w:p w14:paraId="70EB2447" w14:textId="77777777" w:rsidR="00923E5C" w:rsidRPr="00DA3838" w:rsidRDefault="00923E5C" w:rsidP="00923E5C">
      <w:pPr>
        <w:rPr>
          <w:rFonts w:ascii="TH SarabunPSK" w:hAnsi="TH SarabunPSK" w:cs="TH SarabunPSK"/>
          <w:b/>
          <w:bCs/>
        </w:rPr>
      </w:pPr>
    </w:p>
    <w:p w14:paraId="07DBA57E" w14:textId="77777777" w:rsidR="00923E5C" w:rsidRPr="00DA3838" w:rsidRDefault="00923E5C" w:rsidP="00923E5C">
      <w:pPr>
        <w:rPr>
          <w:rFonts w:ascii="TH SarabunPSK" w:hAnsi="TH SarabunPSK" w:cs="TH SarabunPSK"/>
        </w:rPr>
      </w:pPr>
      <w:r w:rsidRPr="00DA3838">
        <w:rPr>
          <w:rFonts w:ascii="TH SarabunPSK" w:hAnsi="TH SarabunPSK" w:cs="TH SarabunPSK"/>
          <w:b/>
          <w:bCs/>
          <w:cs/>
        </w:rPr>
        <w:t>เกณฑ์ในการประเมินความเหมาะสมของการจัดกิจกรรม</w:t>
      </w:r>
      <w:r w:rsidRPr="00DA3838">
        <w:rPr>
          <w:rFonts w:ascii="TH SarabunPSK" w:hAnsi="TH SarabunPSK" w:cs="TH SarabunPSK"/>
          <w:b/>
          <w:bCs/>
          <w:cs/>
        </w:rPr>
        <w:tab/>
      </w:r>
      <w:r w:rsidRPr="00DA3838">
        <w:rPr>
          <w:rFonts w:ascii="TH SarabunPSK" w:hAnsi="TH SarabunPSK" w:cs="TH SarabunPSK"/>
          <w:b/>
          <w:bCs/>
          <w:cs/>
        </w:rPr>
        <w:tab/>
      </w:r>
      <w:r w:rsidRPr="00DA3838">
        <w:rPr>
          <w:rFonts w:ascii="TH SarabunPSK" w:hAnsi="TH SarabunPSK" w:cs="TH SarabunPSK"/>
          <w:b/>
          <w:bCs/>
          <w:cs/>
        </w:rPr>
        <w:tab/>
      </w:r>
      <w:r w:rsidRPr="00DA3838">
        <w:rPr>
          <w:rFonts w:ascii="TH SarabunPSK" w:hAnsi="TH SarabunPSK" w:cs="TH SarabunPSK"/>
          <w:b/>
          <w:bCs/>
          <w:cs/>
        </w:rPr>
        <w:tab/>
      </w:r>
      <w:r w:rsidRPr="00DA3838">
        <w:rPr>
          <w:rFonts w:ascii="TH SarabunPSK" w:hAnsi="TH SarabunPSK" w:cs="TH SarabunPSK"/>
          <w:b/>
          <w:bCs/>
          <w:cs/>
        </w:rPr>
        <w:tab/>
      </w:r>
      <w:r w:rsidRPr="00DA3838">
        <w:rPr>
          <w:rFonts w:ascii="TH SarabunPSK" w:hAnsi="TH SarabunPSK" w:cs="TH SarabunPSK"/>
          <w:b/>
          <w:bCs/>
          <w:cs/>
        </w:rPr>
        <w:tab/>
      </w:r>
    </w:p>
    <w:p w14:paraId="2469A58E" w14:textId="77777777" w:rsidR="002B7977" w:rsidRDefault="00923E5C" w:rsidP="00923E5C">
      <w:pPr>
        <w:rPr>
          <w:rFonts w:ascii="TH SarabunPSK" w:hAnsi="TH SarabunPSK" w:cs="TH SarabunPSK"/>
        </w:rPr>
      </w:pPr>
      <w:r w:rsidRPr="00DA3838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 w:rsidRPr="00DA383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  <w:cs/>
        </w:rPr>
        <w:t>๕๐</w:t>
      </w:r>
      <w:r w:rsidRPr="00DA3838">
        <w:rPr>
          <w:rFonts w:ascii="TH SarabunPSK" w:hAnsi="TH SarabunPSK" w:cs="TH SarabunPSK"/>
        </w:rPr>
        <w:t xml:space="preserve"> - </w:t>
      </w:r>
      <w:r>
        <w:rPr>
          <w:rFonts w:ascii="TH SarabunPSK" w:hAnsi="TH SarabunPSK" w:cs="TH SarabunPSK"/>
          <w:cs/>
        </w:rPr>
        <w:t>๕</w:t>
      </w:r>
      <w:r w:rsidRPr="00DA3838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  <w:cs/>
        </w:rPr>
        <w:t>๐๐</w:t>
      </w:r>
      <w:r w:rsidRPr="00DA3838">
        <w:rPr>
          <w:rFonts w:ascii="TH SarabunPSK" w:hAnsi="TH SarabunPSK" w:cs="TH SarabunPSK"/>
          <w:cs/>
        </w:rPr>
        <w:tab/>
        <w:t>มากที่สุด</w:t>
      </w:r>
      <w:r w:rsidRPr="00DA3838">
        <w:rPr>
          <w:rFonts w:ascii="TH SarabunPSK" w:hAnsi="TH SarabunPSK" w:cs="TH SarabunPSK"/>
          <w:cs/>
        </w:rPr>
        <w:tab/>
      </w:r>
    </w:p>
    <w:p w14:paraId="23B29965" w14:textId="77777777" w:rsidR="002B7977" w:rsidRDefault="002B7977" w:rsidP="00923E5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923E5C">
        <w:rPr>
          <w:rFonts w:ascii="TH SarabunPSK" w:hAnsi="TH SarabunPSK" w:cs="TH SarabunPSK"/>
          <w:cs/>
        </w:rPr>
        <w:t>๓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๕๐</w:t>
      </w:r>
      <w:r w:rsidR="00923E5C" w:rsidRPr="00DA3838">
        <w:rPr>
          <w:rFonts w:ascii="TH SarabunPSK" w:hAnsi="TH SarabunPSK" w:cs="TH SarabunPSK"/>
        </w:rPr>
        <w:t xml:space="preserve"> - </w:t>
      </w:r>
      <w:r w:rsidR="00923E5C">
        <w:rPr>
          <w:rFonts w:ascii="TH SarabunPSK" w:hAnsi="TH SarabunPSK" w:cs="TH SarabunPSK"/>
          <w:cs/>
        </w:rPr>
        <w:t>๔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๔๙</w:t>
      </w:r>
      <w:r w:rsidR="00923E5C" w:rsidRPr="00DA3838">
        <w:rPr>
          <w:rFonts w:ascii="TH SarabunPSK" w:hAnsi="TH SarabunPSK" w:cs="TH SarabunPSK"/>
          <w:cs/>
        </w:rPr>
        <w:tab/>
        <w:t>มาก</w:t>
      </w:r>
      <w:r w:rsidR="00923E5C" w:rsidRPr="00DA3838">
        <w:rPr>
          <w:rFonts w:ascii="TH SarabunPSK" w:hAnsi="TH SarabunPSK" w:cs="TH SarabunPSK"/>
        </w:rPr>
        <w:tab/>
      </w:r>
      <w:r w:rsidR="00923E5C" w:rsidRPr="00DA3838">
        <w:rPr>
          <w:rFonts w:ascii="TH SarabunPSK" w:hAnsi="TH SarabunPSK" w:cs="TH SarabunPSK"/>
        </w:rPr>
        <w:tab/>
      </w:r>
    </w:p>
    <w:p w14:paraId="10688341" w14:textId="211FEB68" w:rsidR="00923E5C" w:rsidRPr="00DA3838" w:rsidRDefault="002B7977" w:rsidP="00923E5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923E5C">
        <w:rPr>
          <w:rFonts w:ascii="TH SarabunPSK" w:hAnsi="TH SarabunPSK" w:cs="TH SarabunPSK"/>
          <w:cs/>
        </w:rPr>
        <w:t>๒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๕๐</w:t>
      </w:r>
      <w:r w:rsidR="00923E5C" w:rsidRPr="00DA3838">
        <w:rPr>
          <w:rFonts w:ascii="TH SarabunPSK" w:hAnsi="TH SarabunPSK" w:cs="TH SarabunPSK"/>
        </w:rPr>
        <w:t xml:space="preserve"> - </w:t>
      </w:r>
      <w:r w:rsidR="00923E5C">
        <w:rPr>
          <w:rFonts w:ascii="TH SarabunPSK" w:hAnsi="TH SarabunPSK" w:cs="TH SarabunPSK"/>
          <w:cs/>
        </w:rPr>
        <w:t>๓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๔๙</w:t>
      </w:r>
      <w:r w:rsidR="00923E5C" w:rsidRPr="00DA3838">
        <w:rPr>
          <w:rFonts w:ascii="TH SarabunPSK" w:hAnsi="TH SarabunPSK" w:cs="TH SarabunPSK"/>
          <w:cs/>
        </w:rPr>
        <w:tab/>
        <w:t>ปานกลาง</w:t>
      </w:r>
    </w:p>
    <w:p w14:paraId="6096A748" w14:textId="5E10CC52" w:rsidR="002B7977" w:rsidRDefault="002B7977" w:rsidP="0035633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923E5C">
        <w:rPr>
          <w:rFonts w:ascii="TH SarabunPSK" w:hAnsi="TH SarabunPSK" w:cs="TH SarabunPSK"/>
          <w:cs/>
        </w:rPr>
        <w:t>๑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๕๐</w:t>
      </w:r>
      <w:r w:rsidR="00923E5C" w:rsidRPr="00DA3838">
        <w:rPr>
          <w:rFonts w:ascii="TH SarabunPSK" w:hAnsi="TH SarabunPSK" w:cs="TH SarabunPSK"/>
        </w:rPr>
        <w:t xml:space="preserve"> - </w:t>
      </w:r>
      <w:r w:rsidR="00923E5C">
        <w:rPr>
          <w:rFonts w:ascii="TH SarabunPSK" w:hAnsi="TH SarabunPSK" w:cs="TH SarabunPSK"/>
          <w:cs/>
        </w:rPr>
        <w:t>๒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๔๙</w:t>
      </w:r>
      <w:r w:rsidR="00923E5C" w:rsidRPr="00DA3838">
        <w:rPr>
          <w:rFonts w:ascii="TH SarabunPSK" w:hAnsi="TH SarabunPSK" w:cs="TH SarabunPSK"/>
          <w:cs/>
        </w:rPr>
        <w:tab/>
        <w:t>น้อย</w:t>
      </w:r>
      <w:r w:rsidR="00923E5C" w:rsidRPr="00DA3838">
        <w:rPr>
          <w:rFonts w:ascii="TH SarabunPSK" w:hAnsi="TH SarabunPSK" w:cs="TH SarabunPSK"/>
          <w:cs/>
        </w:rPr>
        <w:tab/>
      </w:r>
      <w:r w:rsidR="00923E5C" w:rsidRPr="00DA3838">
        <w:rPr>
          <w:rFonts w:ascii="TH SarabunPSK" w:hAnsi="TH SarabunPSK" w:cs="TH SarabunPSK"/>
          <w:cs/>
        </w:rPr>
        <w:tab/>
      </w:r>
    </w:p>
    <w:p w14:paraId="14801C19" w14:textId="2002021E" w:rsidR="00923E5C" w:rsidRDefault="002B7977" w:rsidP="00923E5C">
      <w:pPr>
        <w:spacing w:after="120"/>
        <w:rPr>
          <w:rFonts w:ascii="TH SarabunPSK" w:hAnsi="TH SarabunPSK" w:cs="TH SarabunPSK"/>
          <w:cs/>
        </w:rPr>
        <w:sectPr w:rsidR="00923E5C" w:rsidSect="00FD21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cs/>
        </w:rPr>
        <w:tab/>
      </w:r>
      <w:r w:rsidR="00923E5C" w:rsidRPr="00DA3838">
        <w:rPr>
          <w:rFonts w:ascii="TH SarabunPSK" w:hAnsi="TH SarabunPSK" w:cs="TH SarabunPSK"/>
          <w:cs/>
        </w:rPr>
        <w:t xml:space="preserve">ต่ำกว่า </w:t>
      </w:r>
      <w:r w:rsidR="00923E5C">
        <w:rPr>
          <w:rFonts w:ascii="TH SarabunPSK" w:hAnsi="TH SarabunPSK" w:cs="TH SarabunPSK"/>
          <w:cs/>
        </w:rPr>
        <w:t>๑</w:t>
      </w:r>
      <w:r w:rsidR="00923E5C" w:rsidRPr="00DA3838">
        <w:rPr>
          <w:rFonts w:ascii="TH SarabunPSK" w:hAnsi="TH SarabunPSK" w:cs="TH SarabunPSK"/>
        </w:rPr>
        <w:t>.</w:t>
      </w:r>
      <w:r w:rsidR="00923E5C">
        <w:rPr>
          <w:rFonts w:ascii="TH SarabunPSK" w:hAnsi="TH SarabunPSK" w:cs="TH SarabunPSK"/>
          <w:cs/>
        </w:rPr>
        <w:t>๕๐</w:t>
      </w:r>
      <w:r w:rsidR="00923E5C" w:rsidRPr="00DA3838">
        <w:rPr>
          <w:rFonts w:ascii="TH SarabunPSK" w:hAnsi="TH SarabunPSK" w:cs="TH SarabunPSK"/>
          <w:cs/>
        </w:rPr>
        <w:tab/>
        <w:t xml:space="preserve">น้อยที่สุด (ต้องปรับปรุง) </w:t>
      </w:r>
    </w:p>
    <w:tbl>
      <w:tblPr>
        <w:tblW w:w="1070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459"/>
        <w:gridCol w:w="709"/>
        <w:gridCol w:w="709"/>
        <w:gridCol w:w="709"/>
        <w:gridCol w:w="709"/>
        <w:gridCol w:w="709"/>
        <w:gridCol w:w="709"/>
        <w:gridCol w:w="709"/>
        <w:gridCol w:w="712"/>
      </w:tblGrid>
      <w:tr w:rsidR="00923E5C" w:rsidRPr="00DA3838" w14:paraId="005C133F" w14:textId="77777777" w:rsidTr="007711A8">
        <w:trPr>
          <w:cantSplit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11C2A980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459" w:type="dxa"/>
            <w:vMerge w:val="restart"/>
            <w:shd w:val="clear" w:color="auto" w:fill="auto"/>
            <w:vAlign w:val="center"/>
          </w:tcPr>
          <w:p w14:paraId="73ED52B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45" w:type="dxa"/>
            <w:gridSpan w:val="5"/>
            <w:shd w:val="clear" w:color="auto" w:fill="auto"/>
            <w:vAlign w:val="center"/>
          </w:tcPr>
          <w:p w14:paraId="728C022F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</w:rPr>
            </w:pPr>
            <w:r w:rsidRPr="00DA3838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03CCA13" w14:textId="77777777" w:rsidR="00923E5C" w:rsidRPr="00DA3838" w:rsidRDefault="00CC4E67" w:rsidP="007711A8">
            <w:pPr>
              <w:jc w:val="center"/>
              <w:rPr>
                <w:rFonts w:ascii="TH SarabunPSK" w:hAnsi="TH SarabunPSK" w:cs="TH SarabunPSK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iCs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720FE44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3838">
              <w:rPr>
                <w:rFonts w:ascii="TH SarabunPSK" w:hAnsi="TH SarabunPSK" w:cs="TH SarabunPSK"/>
                <w:b/>
                <w:bCs/>
              </w:rPr>
              <w:t>S.D.</w:t>
            </w:r>
          </w:p>
        </w:tc>
        <w:tc>
          <w:tcPr>
            <w:tcW w:w="712" w:type="dxa"/>
            <w:vMerge w:val="restart"/>
            <w:shd w:val="clear" w:color="auto" w:fill="auto"/>
            <w:vAlign w:val="center"/>
          </w:tcPr>
          <w:p w14:paraId="07C73580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3838">
              <w:rPr>
                <w:rFonts w:ascii="TH SarabunPSK" w:hAnsi="TH SarabunPSK" w:cs="TH SarabunPSK"/>
                <w:b/>
                <w:bCs/>
                <w:cs/>
              </w:rPr>
              <w:t>อยู่ระดับ</w:t>
            </w:r>
          </w:p>
        </w:tc>
      </w:tr>
      <w:tr w:rsidR="00923E5C" w:rsidRPr="00DA3838" w14:paraId="69A49B2B" w14:textId="77777777" w:rsidTr="007711A8">
        <w:trPr>
          <w:cantSplit/>
        </w:trPr>
        <w:tc>
          <w:tcPr>
            <w:tcW w:w="568" w:type="dxa"/>
            <w:vMerge/>
            <w:shd w:val="clear" w:color="auto" w:fill="auto"/>
            <w:vAlign w:val="center"/>
          </w:tcPr>
          <w:p w14:paraId="675AFDA6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59" w:type="dxa"/>
            <w:vMerge/>
            <w:shd w:val="clear" w:color="auto" w:fill="auto"/>
            <w:vAlign w:val="center"/>
          </w:tcPr>
          <w:p w14:paraId="28C1B820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AC17E4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5C16AE7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6D30771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14:paraId="77561927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0FDEFC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24EA4017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49A98454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0746596B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14:paraId="30E11B9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ED2349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126F8BC7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14:paraId="5C52061E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DA383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09" w:type="dxa"/>
            <w:vMerge/>
            <w:vAlign w:val="center"/>
          </w:tcPr>
          <w:p w14:paraId="51C188E9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Merge/>
            <w:vAlign w:val="center"/>
          </w:tcPr>
          <w:p w14:paraId="08AE2E96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2" w:type="dxa"/>
            <w:vMerge/>
            <w:vAlign w:val="center"/>
          </w:tcPr>
          <w:p w14:paraId="1D3DDF1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23E5C" w:rsidRPr="00DA3838" w14:paraId="3109A97A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1BFB2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41243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การจัดกิจกรรมในครั้งนี้มีประโยชน์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D854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๖๕๔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E049F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44B44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81AC9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87BDF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4CE63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E8488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F23B5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23E5C" w:rsidRPr="00DA3838" w14:paraId="166A3455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7752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7209B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ได้มีส่วนร่วมในการจัดกิจกรรม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AAB4E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AB6B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๕๔๔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13D9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5786B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9662F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CD3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EDB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EF999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23E5C" w:rsidRPr="00DA3838" w14:paraId="592F446F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65AE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90D7C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ได้รับความรู้/ประโยชน์จากการเข้าร่วมกิจกรรมเพื่อไปปรับใช้ได้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6F3D0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๔๑๒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3B05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๓๙๙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8FB19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59E1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F8292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0F22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7B212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๗๐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70A9E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23E5C" w:rsidRPr="00DA3838" w14:paraId="772C17FB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14C0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EDCD3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รูปแบบ/หัวข้อ ในการจัดกิจกรรมมีความเหมาะสม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A3F2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687D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๔๒๓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687B8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๑๘๔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1694C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15F13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94D45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62317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๗๓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CE6B8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23E5C" w:rsidRPr="00DA3838" w14:paraId="00DCD6DD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0E1C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1A6C5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ระยะเวลาในการจัดกิจกรรมมีความเหมาะสม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79E93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๘๓๕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B1A0F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3952E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D67B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7258C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81ED0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2D8D2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4C029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23E5C" w:rsidRPr="00DA3838" w14:paraId="5F5A4AE1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B9A54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C4B48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0C210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๗๑๒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CB25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๑๘๙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B3F4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68146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A1A0C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5FA0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4C25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F81F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923E5C" w:rsidRPr="00DA3838" w14:paraId="6519C982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8BA2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47CED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56FB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๔๖๘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AAE94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๓๗๕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843FA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489F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E8348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F28DC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F799B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9088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23E5C" w:rsidRPr="00DA3838" w14:paraId="77DF4379" w14:textId="77777777" w:rsidTr="007711A8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47A96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F97B9" w14:textId="77777777" w:rsidR="00923E5C" w:rsidRPr="00DA3838" w:rsidRDefault="00923E5C" w:rsidP="007711A8">
            <w:pPr>
              <w:pStyle w:val="af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C55C6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๔๒๒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3DEF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๕๒๓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BCBB8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34023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066F1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9F86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C5560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Pr="00DA383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40D4D" w14:textId="77777777" w:rsidR="00923E5C" w:rsidRPr="00DA3838" w:rsidRDefault="00923E5C" w:rsidP="007711A8">
            <w:pPr>
              <w:pStyle w:val="af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3838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23E5C" w:rsidRPr="00DA3838" w14:paraId="0F963E0E" w14:textId="77777777" w:rsidTr="007711A8">
        <w:trPr>
          <w:cantSplit/>
        </w:trPr>
        <w:tc>
          <w:tcPr>
            <w:tcW w:w="9990" w:type="dxa"/>
            <w:gridSpan w:val="9"/>
            <w:shd w:val="clear" w:color="auto" w:fill="auto"/>
          </w:tcPr>
          <w:p w14:paraId="4B2C6694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3838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12" w:type="dxa"/>
            <w:shd w:val="clear" w:color="auto" w:fill="auto"/>
          </w:tcPr>
          <w:p w14:paraId="01680BB8" w14:textId="77777777" w:rsidR="00923E5C" w:rsidRPr="00DA3838" w:rsidRDefault="00923E5C" w:rsidP="007711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3838">
              <w:rPr>
                <w:rFonts w:ascii="TH SarabunPSK" w:hAnsi="TH SarabunPSK" w:cs="TH SarabunPSK"/>
                <w:b/>
                <w:bCs/>
                <w:cs/>
              </w:rPr>
              <w:t>มาก</w:t>
            </w:r>
          </w:p>
        </w:tc>
      </w:tr>
    </w:tbl>
    <w:p w14:paraId="11D75903" w14:textId="77777777" w:rsidR="00923E5C" w:rsidRPr="00DA3838" w:rsidRDefault="00923E5C" w:rsidP="00923E5C">
      <w:pPr>
        <w:rPr>
          <w:rFonts w:ascii="TH SarabunPSK" w:hAnsi="TH SarabunPSK" w:cs="TH SarabunPSK"/>
          <w:b/>
          <w:bCs/>
        </w:rPr>
      </w:pPr>
      <w:r w:rsidRPr="00DA3838">
        <w:rPr>
          <w:rFonts w:ascii="TH SarabunPSK" w:hAnsi="TH SarabunPSK" w:cs="TH SarabunPSK"/>
          <w:b/>
          <w:bCs/>
          <w:cs/>
        </w:rPr>
        <w:t xml:space="preserve">สรุปผลการประเมินการจัดกิจกรรมทำบุญตักบาตรเนื่องในวันมาฆบูชา ประจำปีการศึกษา </w:t>
      </w:r>
      <w:r>
        <w:rPr>
          <w:rFonts w:ascii="TH SarabunPSK" w:hAnsi="TH SarabunPSK" w:cs="TH SarabunPSK"/>
          <w:b/>
          <w:bCs/>
          <w:cs/>
        </w:rPr>
        <w:t>๒๕๖๓</w:t>
      </w:r>
    </w:p>
    <w:p w14:paraId="0D7E705E" w14:textId="77777777" w:rsidR="00923E5C" w:rsidRPr="00DA3838" w:rsidRDefault="00923E5C" w:rsidP="00923E5C">
      <w:pPr>
        <w:jc w:val="thaiDistribute"/>
        <w:rPr>
          <w:rFonts w:ascii="TH SarabunPSK" w:hAnsi="TH SarabunPSK" w:cs="TH SarabunPSK"/>
          <w:b/>
          <w:bCs/>
        </w:rPr>
      </w:pPr>
      <w:r w:rsidRPr="00DA3838">
        <w:rPr>
          <w:rFonts w:ascii="TH SarabunPSK" w:hAnsi="TH SarabunPSK" w:cs="TH SarabunPSK"/>
        </w:rPr>
        <w:tab/>
      </w:r>
      <w:r w:rsidRPr="00DA3838">
        <w:rPr>
          <w:rFonts w:ascii="TH SarabunPSK" w:hAnsi="TH SarabunPSK" w:cs="TH SarabunPSK"/>
          <w:cs/>
        </w:rPr>
        <w:t xml:space="preserve">จากการตอบแบบประเมินความพึงพอใจของผู้เข้าร่วม กิจกรรมทำบุญตักบาตรเนื่องในวันมาฆบูชา ประจำปีการศึกษา </w:t>
      </w:r>
      <w:r>
        <w:rPr>
          <w:rFonts w:ascii="TH SarabunPSK" w:hAnsi="TH SarabunPSK" w:cs="TH SarabunPSK"/>
          <w:cs/>
        </w:rPr>
        <w:t>๒๕๖๓</w:t>
      </w:r>
      <w:r w:rsidRPr="00DA3838">
        <w:rPr>
          <w:rFonts w:ascii="TH SarabunPSK" w:hAnsi="TH SarabunPSK" w:cs="TH SarabunPSK"/>
          <w:cs/>
        </w:rPr>
        <w:t xml:space="preserve"> จำนวน </w:t>
      </w:r>
      <w:r>
        <w:rPr>
          <w:rFonts w:ascii="TH SarabunPSK" w:hAnsi="TH SarabunPSK" w:cs="TH SarabunPSK"/>
          <w:cs/>
        </w:rPr>
        <w:t>๙๔๕</w:t>
      </w:r>
      <w:r w:rsidRPr="00DA3838">
        <w:rPr>
          <w:rFonts w:ascii="TH SarabunPSK" w:hAnsi="TH SarabunPSK" w:cs="TH SarabunPSK"/>
          <w:cs/>
        </w:rPr>
        <w:t xml:space="preserve"> คน ปรากฏว่า ผลการจัดกิจกรรมโดยภาพรวมอยู่ในเกณฑ์ที่มีความความพึงพอใจ ในระดับ “มาก”</w:t>
      </w:r>
      <w:r w:rsidRPr="00DA3838">
        <w:rPr>
          <w:rFonts w:ascii="TH SarabunPSK" w:hAnsi="TH SarabunPSK" w:cs="TH SarabunPSK"/>
          <w:cs/>
        </w:rPr>
        <w:tab/>
      </w:r>
      <w:r w:rsidRPr="00DA3838">
        <w:rPr>
          <w:rFonts w:ascii="TH SarabunPSK" w:hAnsi="TH SarabunPSK" w:cs="TH SarabunPSK"/>
          <w:cs/>
        </w:rPr>
        <w:tab/>
      </w:r>
    </w:p>
    <w:p w14:paraId="46A97EAF" w14:textId="77777777" w:rsidR="00923E5C" w:rsidRPr="00DA3838" w:rsidRDefault="00923E5C" w:rsidP="00923E5C">
      <w:pPr>
        <w:rPr>
          <w:rFonts w:ascii="TH SarabunPSK" w:hAnsi="TH SarabunPSK" w:cs="TH SarabunPSK"/>
          <w:b/>
          <w:bCs/>
        </w:rPr>
      </w:pPr>
    </w:p>
    <w:p w14:paraId="6F6DC811" w14:textId="77777777" w:rsidR="00923E5C" w:rsidRPr="00DA3838" w:rsidRDefault="00923E5C" w:rsidP="00923E5C">
      <w:pPr>
        <w:rPr>
          <w:rFonts w:ascii="TH SarabunPSK" w:hAnsi="TH SarabunPSK" w:cs="TH SarabunPSK"/>
          <w:b/>
          <w:bCs/>
        </w:rPr>
      </w:pPr>
      <w:r w:rsidRPr="00DA3838">
        <w:rPr>
          <w:rFonts w:ascii="TH SarabunPSK" w:hAnsi="TH SarabunPSK" w:cs="TH SarabunPSK"/>
          <w:b/>
          <w:bCs/>
          <w:cs/>
        </w:rPr>
        <w:t>ข้อเสนอแนะ</w:t>
      </w:r>
    </w:p>
    <w:p w14:paraId="61A11714" w14:textId="77777777" w:rsidR="00923E5C" w:rsidRPr="00DA3838" w:rsidRDefault="00923E5C" w:rsidP="00923E5C">
      <w:pPr>
        <w:pStyle w:val="af1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3838">
        <w:rPr>
          <w:rFonts w:ascii="TH SarabunPSK" w:hAnsi="TH SarabunPSK" w:cs="TH SarabunPSK"/>
          <w:sz w:val="32"/>
          <w:szCs w:val="32"/>
          <w:cs/>
        </w:rPr>
        <w:t>เป็นกิจกรรมที่ดี</w:t>
      </w:r>
    </w:p>
    <w:p w14:paraId="7BFF5179" w14:textId="77777777" w:rsidR="00923E5C" w:rsidRPr="00DA3838" w:rsidRDefault="00923E5C" w:rsidP="00923E5C">
      <w:pPr>
        <w:pStyle w:val="af1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A3838">
        <w:rPr>
          <w:rFonts w:ascii="TH SarabunPSK" w:hAnsi="TH SarabunPSK" w:cs="TH SarabunPSK"/>
          <w:sz w:val="32"/>
          <w:szCs w:val="32"/>
          <w:cs/>
        </w:rPr>
        <w:t>ได้ทำบุญในวันสำคัญทางศาสนา</w:t>
      </w:r>
    </w:p>
    <w:p w14:paraId="0CE58ECA" w14:textId="77777777" w:rsidR="00923E5C" w:rsidRDefault="00923E5C" w:rsidP="00923E5C">
      <w:pPr>
        <w:pStyle w:val="af1"/>
        <w:numPr>
          <w:ilvl w:val="0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923E5C" w:rsidSect="00041285">
          <w:pgSz w:w="11907" w:h="16840" w:code="9"/>
          <w:pgMar w:top="1276" w:right="907" w:bottom="1440" w:left="1276" w:header="709" w:footer="709" w:gutter="0"/>
          <w:cols w:space="720"/>
          <w:docGrid w:linePitch="360"/>
        </w:sectPr>
      </w:pPr>
      <w:r w:rsidRPr="00DA3838">
        <w:rPr>
          <w:rFonts w:ascii="TH SarabunPSK" w:hAnsi="TH SarabunPSK" w:cs="TH SarabunPSK"/>
          <w:sz w:val="32"/>
          <w:szCs w:val="32"/>
          <w:cs/>
        </w:rPr>
        <w:t>เป็นกิจกรรมที่ช่วยส่งเสริมและทำนุบำรุงพระพุทธศาสนาให้คงอยู่สืบไป</w:t>
      </w:r>
    </w:p>
    <w:p w14:paraId="5DA38A5D" w14:textId="490C6096" w:rsidR="00923E5C" w:rsidRPr="00DA3838" w:rsidRDefault="00923E5C" w:rsidP="00923E5C">
      <w:pPr>
        <w:pStyle w:val="af1"/>
        <w:tabs>
          <w:tab w:val="left" w:pos="1932"/>
          <w:tab w:val="left" w:pos="816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9E180A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FE4818" wp14:editId="7D08F7B3">
                <wp:simplePos x="0" y="0"/>
                <wp:positionH relativeFrom="column">
                  <wp:posOffset>-2540</wp:posOffset>
                </wp:positionH>
                <wp:positionV relativeFrom="paragraph">
                  <wp:posOffset>-25400</wp:posOffset>
                </wp:positionV>
                <wp:extent cx="6172200" cy="8968740"/>
                <wp:effectExtent l="0" t="0" r="19050" b="2286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968740"/>
                        </a:xfrm>
                        <a:prstGeom prst="round2Diag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109345" id="มนมุมสี่เหลี่ยมผืนผ้าด้านทแยงมุม 11" o:spid="_x0000_s1026" style="position:absolute;margin-left:-.2pt;margin-top:-2pt;width:486pt;height:706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200,896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" path="m1028721,l6172200,r,l6172200,7940019v,568147,-460574,1028721,-1028721,1028721l,8968740r,l,1028721c,460574,460574,,1028721,xe" fillcolor="white [3201]" strokecolor="#f79646 [3209]" strokeweight="2pt">
                <v:stroke dashstyle="dash"/>
                <v:path arrowok="t" o:connecttype="custom" o:connectlocs="1028721,0;6172200,0;6172200,0;6172200,7940019;5143479,8968740;0,8968740;0,8968740;0,1028721;1028721,0" o:connectangles="0,0,0,0,0,0,0,0,0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65FFE75A" w14:textId="77777777" w:rsidR="00923E5C" w:rsidRDefault="00923E5C" w:rsidP="00923E5C">
      <w:pPr>
        <w:spacing w:after="120"/>
        <w:jc w:val="center"/>
        <w:rPr>
          <w:rFonts w:ascii="TH SarabunPSK" w:eastAsia="Times New Roman" w:hAnsi="TH SarabunPSK" w:cs="TH SarabunPSK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60E1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ภาพประกอบ กิจกรรมที่ </w:t>
      </w:r>
      <w:r w:rsidRPr="00C760E1">
        <w:rPr>
          <w:rFonts w:ascii="TH SarabunPSK" w:eastAsia="Times New Roman" w:hAnsi="TH SarabunPSK" w:cs="TH SarabunPSK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๒</w:t>
      </w:r>
      <w:r>
        <w:rPr>
          <w:rFonts w:ascii="TH SarabunPSK" w:eastAsia="Times New Roman" w:hAnsi="TH SarabunPSK" w:cs="TH SarabunPSK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760E1">
        <w:rPr>
          <w:rFonts w:ascii="TH SarabunPSK" w:eastAsia="Times New Roman" w:hAnsi="TH SarabunPSK" w:cs="TH SarabunPSK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กิจกรรมทำบุญตักบาตรเนื่องในวันมาฆบูชา ประจำปีการศึกษา ๒๕๖๓</w:t>
      </w:r>
      <w:r w:rsidRPr="00C760E1">
        <w:rPr>
          <w:rFonts w:ascii="TH SarabunPSK" w:eastAsia="Times New Roman" w:hAnsi="TH SarabunPSK" w:cs="TH SarabunPSK" w:hint="cs"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55B522C" w14:textId="77777777" w:rsidR="00923E5C" w:rsidRDefault="00923E5C" w:rsidP="00923E5C">
      <w:pPr>
        <w:jc w:val="center"/>
        <w:rPr>
          <w:rFonts w:ascii="TH SarabunPSK" w:hAnsi="TH SarabunPSK" w:cs="TH SarabunPSK"/>
        </w:rPr>
      </w:pPr>
      <w:r w:rsidRPr="00A80739">
        <w:rPr>
          <w:rFonts w:ascii="TH SarabunPSK" w:hAnsi="TH SarabunPSK" w:cs="TH SarabunPSK"/>
          <w:noProof/>
          <w:cs/>
        </w:rPr>
        <w:drawing>
          <wp:inline distT="0" distB="0" distL="0" distR="0" wp14:anchorId="49F2424A" wp14:editId="51898439">
            <wp:extent cx="2700000" cy="1800000"/>
            <wp:effectExtent l="76200" t="76200" r="139065" b="124460"/>
            <wp:docPr id="12" name="รูปภาพ 12" descr="D:\1 รูป\รูปปีการศึกษา 2563\58# 24 กุมภาพันธ์ 2564 ทำบุญตักบาตรเนื่องในวันมาฆบูชา\ทำบุญวันมาฆะ 64_๒๑๐๒๒๔_1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รูป\รูปปีการศึกษา 2563\58# 24 กุมภาพันธ์ 2564 ทำบุญตักบาตรเนื่องในวันมาฆบูชา\ทำบุญวันมาฆะ 64_๒๑๐๒๒๔_1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80739">
        <w:rPr>
          <w:rFonts w:ascii="TH SarabunPSK" w:hAnsi="TH SarabunPSK" w:cs="TH SarabunPSK"/>
          <w:noProof/>
        </w:rPr>
        <w:drawing>
          <wp:inline distT="0" distB="0" distL="0" distR="0" wp14:anchorId="2687A29C" wp14:editId="23A25E78">
            <wp:extent cx="2700000" cy="1800000"/>
            <wp:effectExtent l="76200" t="76200" r="139065" b="124460"/>
            <wp:docPr id="15" name="รูปภาพ 15" descr="D:\1 รูป\รูปปีการศึกษา 2563\58# 24 กุมภาพันธ์ 2564 ทำบุญตักบาตรเนื่องในวันมาฆบูชา\ทำบุญวันมาฆะ 64_๒๑๐๒๒๔_1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รูป\รูปปีการศึกษา 2563\58# 24 กุมภาพันธ์ 2564 ทำบุญตักบาตรเนื่องในวันมาฆบูชา\ทำบุญวันมาฆะ 64_๒๑๐๒๒๔_1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6C19BB" w14:textId="77777777" w:rsidR="00923E5C" w:rsidRDefault="00923E5C" w:rsidP="00923E5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80739">
        <w:rPr>
          <w:rFonts w:ascii="TH SarabunPSK" w:hAnsi="TH SarabunPSK" w:cs="TH SarabunPSK"/>
          <w:noProof/>
        </w:rPr>
        <w:drawing>
          <wp:inline distT="0" distB="0" distL="0" distR="0" wp14:anchorId="137776E5" wp14:editId="6918DC85">
            <wp:extent cx="2700000" cy="1800000"/>
            <wp:effectExtent l="76200" t="76200" r="139065" b="124460"/>
            <wp:docPr id="16" name="รูปภาพ 16" descr="D:\1 รูป\รูปปีการศึกษา 2563\58# 24 กุมภาพันธ์ 2564 ทำบุญตักบาตรเนื่องในวันมาฆบูชา\ทำบุญวันมาฆะ 64_๒๑๐๒๒๔_1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รูป\รูปปีการศึกษา 2563\58# 24 กุมภาพันธ์ 2564 ทำบุญตักบาตรเนื่องในวันมาฆบูชา\ทำบุญวันมาฆะ 64_๒๑๐๒๒๔_1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80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0739">
        <w:rPr>
          <w:rFonts w:ascii="TH SarabunPSK" w:hAnsi="TH SarabunPSK" w:cs="TH SarabunPSK"/>
          <w:noProof/>
        </w:rPr>
        <w:drawing>
          <wp:inline distT="0" distB="0" distL="0" distR="0" wp14:anchorId="79D0D665" wp14:editId="5BBDD91A">
            <wp:extent cx="2700000" cy="1800000"/>
            <wp:effectExtent l="76200" t="76200" r="139065" b="124460"/>
            <wp:docPr id="17" name="รูปภาพ 17" descr="D:\1 รูป\รูปปีการศึกษา 2563\58# 24 กุมภาพันธ์ 2564 ทำบุญตักบาตรเนื่องในวันมาฆบูชา\ทำบุญวันมาฆะ 64_๒๑๐๒๒๔_1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รูป\รูปปีการศึกษา 2563\58# 24 กุมภาพันธ์ 2564 ทำบุญตักบาตรเนื่องในวันมาฆบูชา\ทำบุญวันมาฆะ 64_๒๑๐๒๒๔_17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23FA2B" w14:textId="77777777" w:rsidR="00923E5C" w:rsidRDefault="00923E5C" w:rsidP="00923E5C">
      <w:pPr>
        <w:jc w:val="center"/>
        <w:rPr>
          <w:rFonts w:ascii="TH SarabunPSK" w:hAnsi="TH SarabunPSK" w:cs="TH SarabunPSK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Pr="00A80739">
        <w:rPr>
          <w:rFonts w:ascii="TH SarabunPSK" w:hAnsi="TH SarabunPSK" w:cs="TH SarabunPSK"/>
          <w:noProof/>
        </w:rPr>
        <w:drawing>
          <wp:inline distT="0" distB="0" distL="0" distR="0" wp14:anchorId="1D3E9064" wp14:editId="04360CEC">
            <wp:extent cx="2700000" cy="1800000"/>
            <wp:effectExtent l="76200" t="76200" r="139065" b="124460"/>
            <wp:docPr id="18" name="รูปภาพ 18" descr="D:\1 รูป\รูปปีการศึกษา 2563\58# 24 กุมภาพันธ์ 2564 ทำบุญตักบาตรเนื่องในวันมาฆบูชา\ทำบุญวันมาฆะ 64_๒๑๐๒๒๔_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รูป\รูปปีการศึกษา 2563\58# 24 กุมภาพันธ์ 2564 ทำบุญตักบาตรเนื่องในวันมาฆบูชา\ทำบุญวันมาฆะ 64_๒๑๐๒๒๔_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F5D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5D03">
        <w:rPr>
          <w:rFonts w:ascii="TH SarabunPSK" w:hAnsi="TH SarabunPSK" w:cs="TH SarabunPSK"/>
          <w:noProof/>
        </w:rPr>
        <w:drawing>
          <wp:inline distT="0" distB="0" distL="0" distR="0" wp14:anchorId="289A5CE1" wp14:editId="44E9DE7B">
            <wp:extent cx="2700000" cy="1800000"/>
            <wp:effectExtent l="76200" t="76200" r="139065" b="124460"/>
            <wp:docPr id="20" name="รูปภาพ 20" descr="D:\1 รูป\รูปปีการศึกษา 2563\58# 24 กุมภาพันธ์ 2564 ทำบุญตักบาตรเนื่องในวันมาฆบูชา\ทำบุญวันมาฆะ 64_๒๑๐๒๒๔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รูป\รูปปีการศึกษา 2563\58# 24 กุมภาพันธ์ 2564 ทำบุญตักบาตรเนื่องในวันมาฆบูชา\ทำบุญวันมาฆะ 64_๒๑๐๒๒๔_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41184B" w14:textId="77777777" w:rsidR="00923E5C" w:rsidRPr="00C760E1" w:rsidRDefault="00923E5C" w:rsidP="00923E5C">
      <w:pPr>
        <w:jc w:val="center"/>
        <w:rPr>
          <w:rFonts w:ascii="TH SarabunPSK" w:hAnsi="TH SarabunPSK" w:cs="TH SarabunPSK"/>
        </w:rPr>
      </w:pPr>
      <w:r w:rsidRPr="002F3B32">
        <w:rPr>
          <w:rFonts w:ascii="TH SarabunPSK" w:hAnsi="TH SarabunPSK" w:cs="TH SarabunPSK"/>
          <w:noProof/>
        </w:rPr>
        <w:drawing>
          <wp:inline distT="0" distB="0" distL="0" distR="0" wp14:anchorId="5B08FE1B" wp14:editId="03094175">
            <wp:extent cx="2700000" cy="1800000"/>
            <wp:effectExtent l="76200" t="76200" r="139065" b="124460"/>
            <wp:docPr id="21" name="รูปภาพ 21" descr="D:\1 รูป\รูปปีการศึกษา 2563\58# 24 กุมภาพันธ์ 2564 ทำบุญตักบาตรเนื่องในวันมาฆบูชา\ทำบุญวันมาฆะ 64_๒๑๐๒๒๔_2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รูป\รูปปีการศึกษา 2563\58# 24 กุมภาพันธ์ 2564 ทำบุญตักบาตรเนื่องในวันมาฆบูชา\ทำบุญวันมาฆะ 64_๒๑๐๒๒๔_23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F3B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F3B32">
        <w:rPr>
          <w:rFonts w:ascii="TH SarabunPSK" w:hAnsi="TH SarabunPSK" w:cs="TH SarabunPSK"/>
          <w:noProof/>
        </w:rPr>
        <w:drawing>
          <wp:inline distT="0" distB="0" distL="0" distR="0" wp14:anchorId="1520CB58" wp14:editId="2625BE66">
            <wp:extent cx="2700000" cy="1800000"/>
            <wp:effectExtent l="76200" t="76200" r="139065" b="124460"/>
            <wp:docPr id="23" name="รูปภาพ 23" descr="D:\1 รูป\รูปปีการศึกษา 2563\58# 24 กุมภาพันธ์ 2564 ทำบุญตักบาตรเนื่องในวันมาฆบูชา\ทำบุญวันมาฆะ 64_๒๑๐๒๒๔_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รูป\รูปปีการศึกษา 2563\58# 24 กุมภาพันธ์ 2564 ทำบุญตักบาตรเนื่องในวันมาฆบูชา\ทำบุญวันมาฆะ 64_๒๑๐๒๒๔_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23E5C" w:rsidRPr="00C760E1" w:rsidSect="00923E5C">
      <w:pgSz w:w="11906" w:h="16838"/>
      <w:pgMar w:top="1276" w:right="907" w:bottom="1440" w:left="1276" w:header="1298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6CBCC" w14:textId="77777777" w:rsidR="00CC4E67" w:rsidRDefault="00CC4E67">
      <w:r>
        <w:separator/>
      </w:r>
    </w:p>
  </w:endnote>
  <w:endnote w:type="continuationSeparator" w:id="0">
    <w:p w14:paraId="2CA8A043" w14:textId="77777777" w:rsidR="00CC4E67" w:rsidRDefault="00CC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542E4" w14:textId="77777777" w:rsidR="00CC4E67" w:rsidRDefault="00CC4E67">
      <w:r>
        <w:separator/>
      </w:r>
    </w:p>
  </w:footnote>
  <w:footnote w:type="continuationSeparator" w:id="0">
    <w:p w14:paraId="4ABE8971" w14:textId="77777777" w:rsidR="00CC4E67" w:rsidRDefault="00CC4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61CB3"/>
    <w:multiLevelType w:val="hybridMultilevel"/>
    <w:tmpl w:val="F98AE350"/>
    <w:lvl w:ilvl="0" w:tplc="04090019">
      <w:start w:val="1"/>
      <w:numFmt w:val="thaiNumbers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22E97FE6"/>
    <w:multiLevelType w:val="hybridMultilevel"/>
    <w:tmpl w:val="25E2DC30"/>
    <w:lvl w:ilvl="0" w:tplc="04090019">
      <w:start w:val="1"/>
      <w:numFmt w:val="thaiNumbers"/>
      <w:lvlText w:val="%1."/>
      <w:lvlJc w:val="left"/>
      <w:pPr>
        <w:ind w:left="360" w:hanging="360"/>
      </w:pPr>
      <w:rPr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2620523C"/>
    <w:multiLevelType w:val="hybridMultilevel"/>
    <w:tmpl w:val="02A6D29C"/>
    <w:lvl w:ilvl="0" w:tplc="04090019">
      <w:start w:val="1"/>
      <w:numFmt w:val="thaiNumbers"/>
      <w:lvlText w:val="%1."/>
      <w:lvlJc w:val="left"/>
      <w:pPr>
        <w:ind w:left="1080" w:hanging="360"/>
      </w:pPr>
      <w:rPr>
        <w:b w:val="0"/>
        <w:bCs w:val="0"/>
        <w:lang w:bidi="th-TH"/>
      </w:rPr>
    </w:lvl>
    <w:lvl w:ilvl="1" w:tplc="04090019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2F6D2790"/>
    <w:multiLevelType w:val="hybridMultilevel"/>
    <w:tmpl w:val="8FD6749C"/>
    <w:lvl w:ilvl="0" w:tplc="2586DE74">
      <w:start w:val="1"/>
      <w:numFmt w:val="thaiNumbers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724D89"/>
    <w:multiLevelType w:val="hybridMultilevel"/>
    <w:tmpl w:val="1B3C42FA"/>
    <w:lvl w:ilvl="0" w:tplc="04090019">
      <w:start w:val="1"/>
      <w:numFmt w:val="thaiNumbers"/>
      <w:lvlText w:val="%1."/>
      <w:lvlJc w:val="left"/>
      <w:pPr>
        <w:ind w:left="1070" w:hanging="360"/>
      </w:pPr>
      <w:rPr>
        <w:rFonts w:hint="default"/>
        <w:b w:val="0"/>
        <w:bCs w:val="0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F508D"/>
    <w:multiLevelType w:val="hybridMultilevel"/>
    <w:tmpl w:val="33DA93AC"/>
    <w:lvl w:ilvl="0" w:tplc="04090019">
      <w:start w:val="1"/>
      <w:numFmt w:val="thaiNumbers"/>
      <w:lvlText w:val="%1."/>
      <w:lvlJc w:val="left"/>
      <w:pPr>
        <w:ind w:left="10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59A5D7C"/>
    <w:multiLevelType w:val="hybridMultilevel"/>
    <w:tmpl w:val="055AAD96"/>
    <w:lvl w:ilvl="0" w:tplc="04090019">
      <w:start w:val="1"/>
      <w:numFmt w:val="thaiNumbers"/>
      <w:lvlText w:val="%1."/>
      <w:lvlJc w:val="left"/>
      <w:pPr>
        <w:ind w:left="360" w:hanging="360"/>
      </w:pPr>
      <w:rPr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>
    <w:nsid w:val="76BB3D36"/>
    <w:multiLevelType w:val="hybridMultilevel"/>
    <w:tmpl w:val="6694990A"/>
    <w:lvl w:ilvl="0" w:tplc="5FF6BF6E">
      <w:start w:val="3"/>
      <w:numFmt w:val="bullet"/>
      <w:lvlText w:val="-"/>
      <w:lvlJc w:val="left"/>
      <w:pPr>
        <w:ind w:left="36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5E"/>
    <w:rsid w:val="000C6A26"/>
    <w:rsid w:val="000E285A"/>
    <w:rsid w:val="000E7FD9"/>
    <w:rsid w:val="00107986"/>
    <w:rsid w:val="00121CA5"/>
    <w:rsid w:val="00123E7F"/>
    <w:rsid w:val="00131E3C"/>
    <w:rsid w:val="00134F27"/>
    <w:rsid w:val="00154622"/>
    <w:rsid w:val="0019367D"/>
    <w:rsid w:val="001A05C9"/>
    <w:rsid w:val="001C2273"/>
    <w:rsid w:val="001C5298"/>
    <w:rsid w:val="00224CFC"/>
    <w:rsid w:val="00231073"/>
    <w:rsid w:val="00276A5E"/>
    <w:rsid w:val="00295B20"/>
    <w:rsid w:val="002B08FD"/>
    <w:rsid w:val="002B7977"/>
    <w:rsid w:val="00301798"/>
    <w:rsid w:val="00356332"/>
    <w:rsid w:val="003B632F"/>
    <w:rsid w:val="00402D4B"/>
    <w:rsid w:val="00413C5E"/>
    <w:rsid w:val="00421D94"/>
    <w:rsid w:val="004342E7"/>
    <w:rsid w:val="004A0824"/>
    <w:rsid w:val="004B1756"/>
    <w:rsid w:val="004C7535"/>
    <w:rsid w:val="00507C87"/>
    <w:rsid w:val="005258A1"/>
    <w:rsid w:val="00576D1D"/>
    <w:rsid w:val="00586043"/>
    <w:rsid w:val="005860B9"/>
    <w:rsid w:val="005E3E28"/>
    <w:rsid w:val="0060336A"/>
    <w:rsid w:val="0060629A"/>
    <w:rsid w:val="00613144"/>
    <w:rsid w:val="0066159D"/>
    <w:rsid w:val="00666241"/>
    <w:rsid w:val="006B08D5"/>
    <w:rsid w:val="00703FB2"/>
    <w:rsid w:val="00733B74"/>
    <w:rsid w:val="00764455"/>
    <w:rsid w:val="00785DA7"/>
    <w:rsid w:val="00796F3B"/>
    <w:rsid w:val="007A584A"/>
    <w:rsid w:val="007B45D0"/>
    <w:rsid w:val="008617A5"/>
    <w:rsid w:val="008662B4"/>
    <w:rsid w:val="008749F0"/>
    <w:rsid w:val="00891C65"/>
    <w:rsid w:val="008A005F"/>
    <w:rsid w:val="008C2521"/>
    <w:rsid w:val="00923E5C"/>
    <w:rsid w:val="009678E0"/>
    <w:rsid w:val="009D2ABB"/>
    <w:rsid w:val="00A07D1E"/>
    <w:rsid w:val="00B21AE7"/>
    <w:rsid w:val="00B242D8"/>
    <w:rsid w:val="00B309C3"/>
    <w:rsid w:val="00B65252"/>
    <w:rsid w:val="00BB440C"/>
    <w:rsid w:val="00C00D4D"/>
    <w:rsid w:val="00C63BE5"/>
    <w:rsid w:val="00CA6635"/>
    <w:rsid w:val="00CC4E67"/>
    <w:rsid w:val="00CC5E1A"/>
    <w:rsid w:val="00D2363A"/>
    <w:rsid w:val="00D31819"/>
    <w:rsid w:val="00DB2C73"/>
    <w:rsid w:val="00DE53CE"/>
    <w:rsid w:val="00DE62A3"/>
    <w:rsid w:val="00E204C9"/>
    <w:rsid w:val="00E276AB"/>
    <w:rsid w:val="00E60396"/>
    <w:rsid w:val="00E97E0E"/>
    <w:rsid w:val="00ED6CCC"/>
    <w:rsid w:val="00EE5CBB"/>
    <w:rsid w:val="00F13D5F"/>
    <w:rsid w:val="00F23637"/>
    <w:rsid w:val="00F60F77"/>
    <w:rsid w:val="00FD2724"/>
    <w:rsid w:val="00F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8C49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7A5"/>
    <w:rPr>
      <w:rFonts w:ascii="DilleniaUPC" w:eastAsia="Cordia New" w:hAnsi="DilleniaUPC" w:cs="DilleniaUPC"/>
      <w:sz w:val="32"/>
      <w:szCs w:val="32"/>
    </w:rPr>
  </w:style>
  <w:style w:type="paragraph" w:styleId="1">
    <w:name w:val="heading 1"/>
    <w:basedOn w:val="a"/>
    <w:next w:val="a"/>
    <w:qFormat/>
    <w:rsid w:val="008617A5"/>
    <w:pPr>
      <w:keepNext/>
      <w:outlineLvl w:val="0"/>
    </w:pPr>
    <w:rPr>
      <w:rFonts w:ascii="AngsanaUPC" w:eastAsia="Batang" w:hAnsi="AngsanaUPC" w:cs="AngsanaUPC"/>
      <w:b/>
      <w:bCs/>
    </w:rPr>
  </w:style>
  <w:style w:type="paragraph" w:styleId="2">
    <w:name w:val="heading 2"/>
    <w:basedOn w:val="a"/>
    <w:next w:val="a"/>
    <w:qFormat/>
    <w:rsid w:val="008617A5"/>
    <w:pPr>
      <w:keepNext/>
      <w:spacing w:before="240" w:after="60"/>
      <w:outlineLvl w:val="1"/>
    </w:pPr>
    <w:rPr>
      <w:rFonts w:ascii="Cordia New" w:eastAsia="Batang" w:hAnsi="Cordia New" w:cs="Cordia New"/>
      <w:b/>
      <w:bCs/>
      <w:i/>
      <w:iCs/>
    </w:rPr>
  </w:style>
  <w:style w:type="paragraph" w:styleId="3">
    <w:name w:val="heading 3"/>
    <w:basedOn w:val="a"/>
    <w:next w:val="a"/>
    <w:qFormat/>
    <w:rsid w:val="008617A5"/>
    <w:pPr>
      <w:keepNext/>
      <w:jc w:val="center"/>
      <w:outlineLvl w:val="2"/>
    </w:pPr>
    <w:rPr>
      <w:rFonts w:eastAsia="Arial Unicode MS"/>
      <w:b/>
      <w:bCs/>
    </w:rPr>
  </w:style>
  <w:style w:type="paragraph" w:styleId="4">
    <w:name w:val="heading 4"/>
    <w:basedOn w:val="a"/>
    <w:next w:val="a"/>
    <w:qFormat/>
    <w:rsid w:val="008617A5"/>
    <w:pPr>
      <w:keepNext/>
      <w:ind w:left="420"/>
      <w:outlineLvl w:val="3"/>
    </w:pPr>
    <w:rPr>
      <w:rFonts w:ascii="AngsanaUPC" w:eastAsia="Batang" w:hAnsi="AngsanaUPC" w:cs="AngsanaUPC"/>
    </w:rPr>
  </w:style>
  <w:style w:type="paragraph" w:styleId="5">
    <w:name w:val="heading 5"/>
    <w:basedOn w:val="a"/>
    <w:next w:val="a"/>
    <w:qFormat/>
    <w:rsid w:val="008617A5"/>
    <w:pPr>
      <w:keepNext/>
      <w:jc w:val="both"/>
      <w:outlineLvl w:val="4"/>
    </w:pPr>
    <w:rPr>
      <w:rFonts w:ascii="AngsanaUPC" w:eastAsia="Batang" w:hAnsi="AngsanaUPC" w:cs="AngsanaUPC"/>
    </w:rPr>
  </w:style>
  <w:style w:type="paragraph" w:styleId="6">
    <w:name w:val="heading 6"/>
    <w:basedOn w:val="a"/>
    <w:next w:val="a"/>
    <w:qFormat/>
    <w:rsid w:val="008617A5"/>
    <w:pPr>
      <w:keepNext/>
      <w:ind w:firstLine="720"/>
      <w:outlineLvl w:val="5"/>
    </w:pPr>
    <w:rPr>
      <w:rFonts w:ascii="AngsanaUPC" w:eastAsia="Angsana New" w:hAnsi="AngsanaUPC" w:cs="AngsanaUPC"/>
      <w:color w:val="0000FF"/>
    </w:rPr>
  </w:style>
  <w:style w:type="paragraph" w:styleId="7">
    <w:name w:val="heading 7"/>
    <w:basedOn w:val="a"/>
    <w:next w:val="a"/>
    <w:qFormat/>
    <w:rsid w:val="008617A5"/>
    <w:pPr>
      <w:keepNext/>
      <w:ind w:left="720"/>
      <w:jc w:val="both"/>
      <w:outlineLvl w:val="6"/>
    </w:pPr>
    <w:rPr>
      <w:rFonts w:ascii="AngsanaUPC" w:hAnsi="AngsanaUPC" w:cs="Angsan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8617A5"/>
    <w:rPr>
      <w:rFonts w:ascii="Cordia New" w:hAnsi="Cordia New" w:cs="Cordia New"/>
      <w:sz w:val="28"/>
      <w:szCs w:val="28"/>
    </w:rPr>
  </w:style>
  <w:style w:type="paragraph" w:styleId="a4">
    <w:name w:val="header"/>
    <w:basedOn w:val="a"/>
    <w:rsid w:val="008617A5"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rsid w:val="008617A5"/>
    <w:pPr>
      <w:tabs>
        <w:tab w:val="center" w:pos="4320"/>
        <w:tab w:val="right" w:pos="8640"/>
      </w:tabs>
    </w:pPr>
    <w:rPr>
      <w:rFonts w:ascii="Angsana New" w:hAnsi="Angsana New" w:cs="Angsana New"/>
      <w:b/>
      <w:bCs/>
      <w:spacing w:val="20"/>
    </w:rPr>
  </w:style>
  <w:style w:type="paragraph" w:styleId="a7">
    <w:name w:val="caption"/>
    <w:basedOn w:val="a"/>
    <w:next w:val="a"/>
    <w:qFormat/>
    <w:rsid w:val="008617A5"/>
    <w:pPr>
      <w:ind w:right="-199" w:hanging="142"/>
      <w:jc w:val="center"/>
    </w:pPr>
    <w:rPr>
      <w:rFonts w:ascii="AngsanaUPC" w:hAnsi="AngsanaUPC" w:cs="AngsanaUPC"/>
    </w:rPr>
  </w:style>
  <w:style w:type="paragraph" w:styleId="a8">
    <w:name w:val="Title"/>
    <w:basedOn w:val="a"/>
    <w:qFormat/>
    <w:rsid w:val="008617A5"/>
    <w:pPr>
      <w:jc w:val="center"/>
    </w:pPr>
    <w:rPr>
      <w:rFonts w:ascii="AngsanaUPC" w:hAnsi="AngsanaUPC" w:cs="AngsanaUPC"/>
    </w:rPr>
  </w:style>
  <w:style w:type="paragraph" w:styleId="a9">
    <w:name w:val="Body Text"/>
    <w:basedOn w:val="a"/>
    <w:rsid w:val="008617A5"/>
    <w:pPr>
      <w:tabs>
        <w:tab w:val="left" w:pos="450"/>
      </w:tabs>
      <w:jc w:val="thaiDistribute"/>
    </w:pPr>
  </w:style>
  <w:style w:type="paragraph" w:styleId="aa">
    <w:name w:val="Body Text Indent"/>
    <w:basedOn w:val="a"/>
    <w:rsid w:val="008617A5"/>
    <w:pPr>
      <w:ind w:firstLine="1429"/>
      <w:jc w:val="thaiDistribute"/>
    </w:pPr>
    <w:rPr>
      <w:rFonts w:ascii="AngsanaUPC" w:hAnsi="AngsanaUPC" w:cs="AngsanaUPC"/>
    </w:rPr>
  </w:style>
  <w:style w:type="paragraph" w:styleId="20">
    <w:name w:val="Body Text 2"/>
    <w:basedOn w:val="a"/>
    <w:rsid w:val="008617A5"/>
    <w:pPr>
      <w:tabs>
        <w:tab w:val="left" w:pos="450"/>
        <w:tab w:val="right" w:pos="8280"/>
      </w:tabs>
      <w:jc w:val="both"/>
    </w:pPr>
  </w:style>
  <w:style w:type="paragraph" w:styleId="30">
    <w:name w:val="Body Text 3"/>
    <w:basedOn w:val="a"/>
    <w:rsid w:val="008617A5"/>
    <w:pPr>
      <w:jc w:val="center"/>
    </w:pPr>
  </w:style>
  <w:style w:type="paragraph" w:styleId="21">
    <w:name w:val="Body Text Indent 2"/>
    <w:basedOn w:val="a"/>
    <w:rsid w:val="008617A5"/>
    <w:pPr>
      <w:ind w:left="1162" w:hanging="1162"/>
    </w:pPr>
    <w:rPr>
      <w:rFonts w:ascii="Angsana New" w:eastAsia="Times New Roman" w:hAnsi="Angsana New" w:cs="Angsana New"/>
    </w:rPr>
  </w:style>
  <w:style w:type="character" w:customStyle="1" w:styleId="TH-EN">
    <w:name w:val="ชื่อเรื่องTH-EN อักขระ"/>
    <w:basedOn w:val="a0"/>
    <w:link w:val="TH-EN0"/>
    <w:locked/>
    <w:rsid w:val="008617A5"/>
    <w:rPr>
      <w:rFonts w:ascii="Angsana New" w:eastAsia="Cordia New" w:hAnsi="Angsana New" w:cs="Angsana New" w:hint="default"/>
      <w:b/>
      <w:bCs/>
      <w:sz w:val="36"/>
      <w:szCs w:val="40"/>
      <w:lang w:val="en-US" w:eastAsia="en-US" w:bidi="th-TH"/>
    </w:rPr>
  </w:style>
  <w:style w:type="paragraph" w:customStyle="1" w:styleId="TH-EN0">
    <w:name w:val="ชื่อเรื่องTH-EN"/>
    <w:link w:val="TH-EN"/>
    <w:rsid w:val="008617A5"/>
    <w:pPr>
      <w:framePr w:hSpace="187" w:wrap="around" w:vAnchor="page" w:hAnchor="margin" w:x="108" w:y="5225"/>
      <w:tabs>
        <w:tab w:val="left" w:pos="2070"/>
      </w:tabs>
      <w:jc w:val="center"/>
    </w:pPr>
    <w:rPr>
      <w:rFonts w:ascii="Angsana New" w:eastAsia="Cordia New" w:hAnsi="Angsana New"/>
      <w:b/>
      <w:bCs/>
      <w:sz w:val="36"/>
      <w:szCs w:val="40"/>
    </w:rPr>
  </w:style>
  <w:style w:type="paragraph" w:customStyle="1" w:styleId="ab">
    <w:name w:val="ชื่อนักวิจัย"/>
    <w:rsid w:val="008617A5"/>
    <w:pPr>
      <w:framePr w:hSpace="187" w:wrap="around" w:vAnchor="page" w:hAnchor="margin" w:y="9185"/>
      <w:tabs>
        <w:tab w:val="left" w:pos="2070"/>
      </w:tabs>
      <w:jc w:val="center"/>
    </w:pPr>
    <w:rPr>
      <w:rFonts w:ascii="Angsana New" w:eastAsia="Cordia New" w:hAnsi="Angsana New"/>
      <w:b/>
      <w:bCs/>
      <w:noProof/>
      <w:sz w:val="36"/>
      <w:szCs w:val="36"/>
    </w:rPr>
  </w:style>
  <w:style w:type="paragraph" w:customStyle="1" w:styleId="ac">
    <w:name w:val="สังกัด"/>
    <w:rsid w:val="008617A5"/>
    <w:pPr>
      <w:framePr w:hSpace="187" w:wrap="around" w:hAnchor="text" w:yAlign="bottom"/>
      <w:jc w:val="center"/>
    </w:pPr>
    <w:rPr>
      <w:rFonts w:ascii="Angsana New" w:eastAsia="Cordia New" w:hAnsi="Angsana New"/>
      <w:b/>
      <w:bCs/>
      <w:sz w:val="32"/>
      <w:szCs w:val="32"/>
    </w:rPr>
  </w:style>
  <w:style w:type="table" w:styleId="ad">
    <w:name w:val="Table Grid"/>
    <w:basedOn w:val="a1"/>
    <w:uiPriority w:val="59"/>
    <w:rsid w:val="008617A5"/>
    <w:rPr>
      <w:rFonts w:ascii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8617A5"/>
  </w:style>
  <w:style w:type="character" w:customStyle="1" w:styleId="a6">
    <w:name w:val="ท้ายกระดาษ อักขระ"/>
    <w:basedOn w:val="a0"/>
    <w:link w:val="a5"/>
    <w:uiPriority w:val="99"/>
    <w:rsid w:val="00FE201A"/>
    <w:rPr>
      <w:rFonts w:ascii="Angsana New" w:eastAsia="Cordia New" w:hAnsi="Angsana New"/>
      <w:b/>
      <w:bCs/>
      <w:spacing w:val="20"/>
      <w:sz w:val="32"/>
      <w:szCs w:val="32"/>
    </w:rPr>
  </w:style>
  <w:style w:type="paragraph" w:styleId="af">
    <w:name w:val="Balloon Text"/>
    <w:basedOn w:val="a"/>
    <w:link w:val="af0"/>
    <w:rsid w:val="00FE201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FE201A"/>
    <w:rPr>
      <w:rFonts w:ascii="Tahoma" w:eastAsia="Cordia New" w:hAnsi="Tahoma"/>
      <w:sz w:val="16"/>
    </w:rPr>
  </w:style>
  <w:style w:type="paragraph" w:styleId="af1">
    <w:name w:val="List Paragraph"/>
    <w:basedOn w:val="a"/>
    <w:uiPriority w:val="34"/>
    <w:qFormat/>
    <w:rsid w:val="00923E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f2">
    <w:name w:val="No Spacing"/>
    <w:uiPriority w:val="1"/>
    <w:qFormat/>
    <w:rsid w:val="00923E5C"/>
    <w:rPr>
      <w:rFonts w:asciiTheme="minorHAnsi" w:eastAsiaTheme="minorHAnsi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7A5"/>
    <w:rPr>
      <w:rFonts w:ascii="DilleniaUPC" w:eastAsia="Cordia New" w:hAnsi="DilleniaUPC" w:cs="DilleniaUPC"/>
      <w:sz w:val="32"/>
      <w:szCs w:val="32"/>
    </w:rPr>
  </w:style>
  <w:style w:type="paragraph" w:styleId="1">
    <w:name w:val="heading 1"/>
    <w:basedOn w:val="a"/>
    <w:next w:val="a"/>
    <w:qFormat/>
    <w:rsid w:val="008617A5"/>
    <w:pPr>
      <w:keepNext/>
      <w:outlineLvl w:val="0"/>
    </w:pPr>
    <w:rPr>
      <w:rFonts w:ascii="AngsanaUPC" w:eastAsia="Batang" w:hAnsi="AngsanaUPC" w:cs="AngsanaUPC"/>
      <w:b/>
      <w:bCs/>
    </w:rPr>
  </w:style>
  <w:style w:type="paragraph" w:styleId="2">
    <w:name w:val="heading 2"/>
    <w:basedOn w:val="a"/>
    <w:next w:val="a"/>
    <w:qFormat/>
    <w:rsid w:val="008617A5"/>
    <w:pPr>
      <w:keepNext/>
      <w:spacing w:before="240" w:after="60"/>
      <w:outlineLvl w:val="1"/>
    </w:pPr>
    <w:rPr>
      <w:rFonts w:ascii="Cordia New" w:eastAsia="Batang" w:hAnsi="Cordia New" w:cs="Cordia New"/>
      <w:b/>
      <w:bCs/>
      <w:i/>
      <w:iCs/>
    </w:rPr>
  </w:style>
  <w:style w:type="paragraph" w:styleId="3">
    <w:name w:val="heading 3"/>
    <w:basedOn w:val="a"/>
    <w:next w:val="a"/>
    <w:qFormat/>
    <w:rsid w:val="008617A5"/>
    <w:pPr>
      <w:keepNext/>
      <w:jc w:val="center"/>
      <w:outlineLvl w:val="2"/>
    </w:pPr>
    <w:rPr>
      <w:rFonts w:eastAsia="Arial Unicode MS"/>
      <w:b/>
      <w:bCs/>
    </w:rPr>
  </w:style>
  <w:style w:type="paragraph" w:styleId="4">
    <w:name w:val="heading 4"/>
    <w:basedOn w:val="a"/>
    <w:next w:val="a"/>
    <w:qFormat/>
    <w:rsid w:val="008617A5"/>
    <w:pPr>
      <w:keepNext/>
      <w:ind w:left="420"/>
      <w:outlineLvl w:val="3"/>
    </w:pPr>
    <w:rPr>
      <w:rFonts w:ascii="AngsanaUPC" w:eastAsia="Batang" w:hAnsi="AngsanaUPC" w:cs="AngsanaUPC"/>
    </w:rPr>
  </w:style>
  <w:style w:type="paragraph" w:styleId="5">
    <w:name w:val="heading 5"/>
    <w:basedOn w:val="a"/>
    <w:next w:val="a"/>
    <w:qFormat/>
    <w:rsid w:val="008617A5"/>
    <w:pPr>
      <w:keepNext/>
      <w:jc w:val="both"/>
      <w:outlineLvl w:val="4"/>
    </w:pPr>
    <w:rPr>
      <w:rFonts w:ascii="AngsanaUPC" w:eastAsia="Batang" w:hAnsi="AngsanaUPC" w:cs="AngsanaUPC"/>
    </w:rPr>
  </w:style>
  <w:style w:type="paragraph" w:styleId="6">
    <w:name w:val="heading 6"/>
    <w:basedOn w:val="a"/>
    <w:next w:val="a"/>
    <w:qFormat/>
    <w:rsid w:val="008617A5"/>
    <w:pPr>
      <w:keepNext/>
      <w:ind w:firstLine="720"/>
      <w:outlineLvl w:val="5"/>
    </w:pPr>
    <w:rPr>
      <w:rFonts w:ascii="AngsanaUPC" w:eastAsia="Angsana New" w:hAnsi="AngsanaUPC" w:cs="AngsanaUPC"/>
      <w:color w:val="0000FF"/>
    </w:rPr>
  </w:style>
  <w:style w:type="paragraph" w:styleId="7">
    <w:name w:val="heading 7"/>
    <w:basedOn w:val="a"/>
    <w:next w:val="a"/>
    <w:qFormat/>
    <w:rsid w:val="008617A5"/>
    <w:pPr>
      <w:keepNext/>
      <w:ind w:left="720"/>
      <w:jc w:val="both"/>
      <w:outlineLvl w:val="6"/>
    </w:pPr>
    <w:rPr>
      <w:rFonts w:ascii="AngsanaUPC" w:hAnsi="AngsanaUPC" w:cs="AngsanaUP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8617A5"/>
    <w:rPr>
      <w:rFonts w:ascii="Cordia New" w:hAnsi="Cordia New" w:cs="Cordia New"/>
      <w:sz w:val="28"/>
      <w:szCs w:val="28"/>
    </w:rPr>
  </w:style>
  <w:style w:type="paragraph" w:styleId="a4">
    <w:name w:val="header"/>
    <w:basedOn w:val="a"/>
    <w:rsid w:val="008617A5"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rsid w:val="008617A5"/>
    <w:pPr>
      <w:tabs>
        <w:tab w:val="center" w:pos="4320"/>
        <w:tab w:val="right" w:pos="8640"/>
      </w:tabs>
    </w:pPr>
    <w:rPr>
      <w:rFonts w:ascii="Angsana New" w:hAnsi="Angsana New" w:cs="Angsana New"/>
      <w:b/>
      <w:bCs/>
      <w:spacing w:val="20"/>
    </w:rPr>
  </w:style>
  <w:style w:type="paragraph" w:styleId="a7">
    <w:name w:val="caption"/>
    <w:basedOn w:val="a"/>
    <w:next w:val="a"/>
    <w:qFormat/>
    <w:rsid w:val="008617A5"/>
    <w:pPr>
      <w:ind w:right="-199" w:hanging="142"/>
      <w:jc w:val="center"/>
    </w:pPr>
    <w:rPr>
      <w:rFonts w:ascii="AngsanaUPC" w:hAnsi="AngsanaUPC" w:cs="AngsanaUPC"/>
    </w:rPr>
  </w:style>
  <w:style w:type="paragraph" w:styleId="a8">
    <w:name w:val="Title"/>
    <w:basedOn w:val="a"/>
    <w:qFormat/>
    <w:rsid w:val="008617A5"/>
    <w:pPr>
      <w:jc w:val="center"/>
    </w:pPr>
    <w:rPr>
      <w:rFonts w:ascii="AngsanaUPC" w:hAnsi="AngsanaUPC" w:cs="AngsanaUPC"/>
    </w:rPr>
  </w:style>
  <w:style w:type="paragraph" w:styleId="a9">
    <w:name w:val="Body Text"/>
    <w:basedOn w:val="a"/>
    <w:rsid w:val="008617A5"/>
    <w:pPr>
      <w:tabs>
        <w:tab w:val="left" w:pos="450"/>
      </w:tabs>
      <w:jc w:val="thaiDistribute"/>
    </w:pPr>
  </w:style>
  <w:style w:type="paragraph" w:styleId="aa">
    <w:name w:val="Body Text Indent"/>
    <w:basedOn w:val="a"/>
    <w:rsid w:val="008617A5"/>
    <w:pPr>
      <w:ind w:firstLine="1429"/>
      <w:jc w:val="thaiDistribute"/>
    </w:pPr>
    <w:rPr>
      <w:rFonts w:ascii="AngsanaUPC" w:hAnsi="AngsanaUPC" w:cs="AngsanaUPC"/>
    </w:rPr>
  </w:style>
  <w:style w:type="paragraph" w:styleId="20">
    <w:name w:val="Body Text 2"/>
    <w:basedOn w:val="a"/>
    <w:rsid w:val="008617A5"/>
    <w:pPr>
      <w:tabs>
        <w:tab w:val="left" w:pos="450"/>
        <w:tab w:val="right" w:pos="8280"/>
      </w:tabs>
      <w:jc w:val="both"/>
    </w:pPr>
  </w:style>
  <w:style w:type="paragraph" w:styleId="30">
    <w:name w:val="Body Text 3"/>
    <w:basedOn w:val="a"/>
    <w:rsid w:val="008617A5"/>
    <w:pPr>
      <w:jc w:val="center"/>
    </w:pPr>
  </w:style>
  <w:style w:type="paragraph" w:styleId="21">
    <w:name w:val="Body Text Indent 2"/>
    <w:basedOn w:val="a"/>
    <w:rsid w:val="008617A5"/>
    <w:pPr>
      <w:ind w:left="1162" w:hanging="1162"/>
    </w:pPr>
    <w:rPr>
      <w:rFonts w:ascii="Angsana New" w:eastAsia="Times New Roman" w:hAnsi="Angsana New" w:cs="Angsana New"/>
    </w:rPr>
  </w:style>
  <w:style w:type="character" w:customStyle="1" w:styleId="TH-EN">
    <w:name w:val="ชื่อเรื่องTH-EN อักขระ"/>
    <w:basedOn w:val="a0"/>
    <w:link w:val="TH-EN0"/>
    <w:locked/>
    <w:rsid w:val="008617A5"/>
    <w:rPr>
      <w:rFonts w:ascii="Angsana New" w:eastAsia="Cordia New" w:hAnsi="Angsana New" w:cs="Angsana New" w:hint="default"/>
      <w:b/>
      <w:bCs/>
      <w:sz w:val="36"/>
      <w:szCs w:val="40"/>
      <w:lang w:val="en-US" w:eastAsia="en-US" w:bidi="th-TH"/>
    </w:rPr>
  </w:style>
  <w:style w:type="paragraph" w:customStyle="1" w:styleId="TH-EN0">
    <w:name w:val="ชื่อเรื่องTH-EN"/>
    <w:link w:val="TH-EN"/>
    <w:rsid w:val="008617A5"/>
    <w:pPr>
      <w:framePr w:hSpace="187" w:wrap="around" w:vAnchor="page" w:hAnchor="margin" w:x="108" w:y="5225"/>
      <w:tabs>
        <w:tab w:val="left" w:pos="2070"/>
      </w:tabs>
      <w:jc w:val="center"/>
    </w:pPr>
    <w:rPr>
      <w:rFonts w:ascii="Angsana New" w:eastAsia="Cordia New" w:hAnsi="Angsana New"/>
      <w:b/>
      <w:bCs/>
      <w:sz w:val="36"/>
      <w:szCs w:val="40"/>
    </w:rPr>
  </w:style>
  <w:style w:type="paragraph" w:customStyle="1" w:styleId="ab">
    <w:name w:val="ชื่อนักวิจัย"/>
    <w:rsid w:val="008617A5"/>
    <w:pPr>
      <w:framePr w:hSpace="187" w:wrap="around" w:vAnchor="page" w:hAnchor="margin" w:y="9185"/>
      <w:tabs>
        <w:tab w:val="left" w:pos="2070"/>
      </w:tabs>
      <w:jc w:val="center"/>
    </w:pPr>
    <w:rPr>
      <w:rFonts w:ascii="Angsana New" w:eastAsia="Cordia New" w:hAnsi="Angsana New"/>
      <w:b/>
      <w:bCs/>
      <w:noProof/>
      <w:sz w:val="36"/>
      <w:szCs w:val="36"/>
    </w:rPr>
  </w:style>
  <w:style w:type="paragraph" w:customStyle="1" w:styleId="ac">
    <w:name w:val="สังกัด"/>
    <w:rsid w:val="008617A5"/>
    <w:pPr>
      <w:framePr w:hSpace="187" w:wrap="around" w:hAnchor="text" w:yAlign="bottom"/>
      <w:jc w:val="center"/>
    </w:pPr>
    <w:rPr>
      <w:rFonts w:ascii="Angsana New" w:eastAsia="Cordia New" w:hAnsi="Angsana New"/>
      <w:b/>
      <w:bCs/>
      <w:sz w:val="32"/>
      <w:szCs w:val="32"/>
    </w:rPr>
  </w:style>
  <w:style w:type="table" w:styleId="ad">
    <w:name w:val="Table Grid"/>
    <w:basedOn w:val="a1"/>
    <w:uiPriority w:val="59"/>
    <w:rsid w:val="008617A5"/>
    <w:rPr>
      <w:rFonts w:ascii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8617A5"/>
  </w:style>
  <w:style w:type="character" w:customStyle="1" w:styleId="a6">
    <w:name w:val="ท้ายกระดาษ อักขระ"/>
    <w:basedOn w:val="a0"/>
    <w:link w:val="a5"/>
    <w:uiPriority w:val="99"/>
    <w:rsid w:val="00FE201A"/>
    <w:rPr>
      <w:rFonts w:ascii="Angsana New" w:eastAsia="Cordia New" w:hAnsi="Angsana New"/>
      <w:b/>
      <w:bCs/>
      <w:spacing w:val="20"/>
      <w:sz w:val="32"/>
      <w:szCs w:val="32"/>
    </w:rPr>
  </w:style>
  <w:style w:type="paragraph" w:styleId="af">
    <w:name w:val="Balloon Text"/>
    <w:basedOn w:val="a"/>
    <w:link w:val="af0"/>
    <w:rsid w:val="00FE201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rsid w:val="00FE201A"/>
    <w:rPr>
      <w:rFonts w:ascii="Tahoma" w:eastAsia="Cordia New" w:hAnsi="Tahoma"/>
      <w:sz w:val="16"/>
    </w:rPr>
  </w:style>
  <w:style w:type="paragraph" w:styleId="af1">
    <w:name w:val="List Paragraph"/>
    <w:basedOn w:val="a"/>
    <w:uiPriority w:val="34"/>
    <w:qFormat/>
    <w:rsid w:val="00923E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f2">
    <w:name w:val="No Spacing"/>
    <w:uiPriority w:val="1"/>
    <w:qFormat/>
    <w:rsid w:val="00923E5C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rasakmcu\Desktop\01&#3611;&#3585;&#3609;&#3629;&#3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C3C1C-88ED-460E-9DAE-D1AA36D5D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01ปกนอก</Template>
  <TotalTime>30</TotalTime>
  <Pages>8</Pages>
  <Words>1363</Words>
  <Characters>7771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รูปแบบเล่มรายงานวิจัยฉบับสมบูรณ์</vt:lpstr>
      <vt:lpstr>รูปแบบเล่มรายงานวิจัยฉบับสมบูรณ์</vt:lpstr>
    </vt:vector>
  </TitlesOfParts>
  <Company>CPTD: CRU</Company>
  <LinksUpToDate>false</LinksUpToDate>
  <CharactersWithSpaces>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รูปแบบเล่มรายงานวิจัยฉบับสมบูรณ์</dc:title>
  <dc:creator>Surasakmcu</dc:creator>
  <cp:lastModifiedBy>itsev701</cp:lastModifiedBy>
  <cp:revision>23</cp:revision>
  <cp:lastPrinted>2020-03-29T14:57:00Z</cp:lastPrinted>
  <dcterms:created xsi:type="dcterms:W3CDTF">2020-03-28T05:58:00Z</dcterms:created>
  <dcterms:modified xsi:type="dcterms:W3CDTF">2021-06-11T02:20:00Z</dcterms:modified>
</cp:coreProperties>
</file>